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1" w:rightFromText="141" w:vertAnchor="page" w:horzAnchor="margin" w:tblpXSpec="center" w:tblpY="120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2"/>
        <w:gridCol w:w="1152"/>
        <w:gridCol w:w="1339"/>
        <w:gridCol w:w="1339"/>
        <w:gridCol w:w="1337"/>
        <w:gridCol w:w="1337"/>
        <w:gridCol w:w="1337"/>
        <w:gridCol w:w="1339"/>
      </w:tblGrid>
      <w:tr w:rsidR="00AF015C" w:rsidRPr="00EB6C6F" w14:paraId="48C03126" w14:textId="77777777" w:rsidTr="00C9072B">
        <w:trPr>
          <w:trHeight w:val="505"/>
        </w:trPr>
        <w:tc>
          <w:tcPr>
            <w:tcW w:w="928" w:type="pct"/>
            <w:shd w:val="clear" w:color="auto" w:fill="auto"/>
            <w:vAlign w:val="center"/>
          </w:tcPr>
          <w:p w14:paraId="51C46488" w14:textId="77777777" w:rsidR="00845801" w:rsidRPr="00C41EA4" w:rsidRDefault="00845801" w:rsidP="009349D2">
            <w:pP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FFFF99"/>
            <w:vAlign w:val="center"/>
          </w:tcPr>
          <w:p w14:paraId="76518D5E" w14:textId="77777777" w:rsidR="00B44481" w:rsidRDefault="00845801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Mickiewicza, Wileńska, 11 Listopada, Żwirki i Wigury, Leśna, Targowa, Niecała, Szkolna, </w:t>
            </w:r>
            <w:proofErr w:type="spellStart"/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Rittlera</w:t>
            </w:r>
            <w:proofErr w:type="spellEnd"/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Łączna, </w:t>
            </w:r>
          </w:p>
          <w:p w14:paraId="31A958CB" w14:textId="77777777" w:rsidR="00845801" w:rsidRPr="00C41EA4" w:rsidRDefault="00845801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Projektowana, Łąkowa, Jeziorna, Elektryczna, Grodzka, Przyrzeczna, Krzywa, Pl. Św. Agaty, Głowackiego</w:t>
            </w:r>
          </w:p>
        </w:tc>
      </w:tr>
      <w:tr w:rsidR="00AF015C" w:rsidRPr="00EB6C6F" w14:paraId="19319DE0" w14:textId="77777777" w:rsidTr="00C9072B">
        <w:trPr>
          <w:trHeight w:val="186"/>
        </w:trPr>
        <w:tc>
          <w:tcPr>
            <w:tcW w:w="928" w:type="pct"/>
            <w:shd w:val="clear" w:color="auto" w:fill="auto"/>
            <w:vAlign w:val="center"/>
          </w:tcPr>
          <w:p w14:paraId="102A4AA3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D9D9D9" w:themeFill="background1" w:themeFillShade="D9"/>
            <w:vAlign w:val="center"/>
          </w:tcPr>
          <w:p w14:paraId="417DFBCC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8F5D26" w:rsidRPr="00EB6C6F" w14:paraId="5F846BDE" w14:textId="77777777" w:rsidTr="00C9072B">
        <w:trPr>
          <w:trHeight w:val="305"/>
        </w:trPr>
        <w:tc>
          <w:tcPr>
            <w:tcW w:w="928" w:type="pct"/>
            <w:shd w:val="clear" w:color="auto" w:fill="D9D9D9"/>
            <w:vAlign w:val="center"/>
          </w:tcPr>
          <w:p w14:paraId="1F8248E8" w14:textId="77777777" w:rsidR="00C54783" w:rsidRPr="00C41EA4" w:rsidRDefault="00C54783" w:rsidP="00D22807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511" w:type="pct"/>
            <w:shd w:val="clear" w:color="auto" w:fill="C5E0B3"/>
            <w:vAlign w:val="center"/>
          </w:tcPr>
          <w:p w14:paraId="6433BE67" w14:textId="77777777" w:rsidR="00C54783" w:rsidRPr="00C41EA4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594" w:type="pct"/>
            <w:shd w:val="clear" w:color="auto" w:fill="C5E0B3"/>
            <w:vAlign w:val="center"/>
          </w:tcPr>
          <w:p w14:paraId="301C5241" w14:textId="77777777" w:rsidR="00C54783" w:rsidRPr="00C41EA4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594" w:type="pct"/>
            <w:shd w:val="clear" w:color="auto" w:fill="C5E0B3"/>
            <w:vAlign w:val="center"/>
          </w:tcPr>
          <w:p w14:paraId="498C637A" w14:textId="77777777" w:rsidR="00C54783" w:rsidRPr="00C41EA4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593" w:type="pct"/>
            <w:shd w:val="clear" w:color="auto" w:fill="C5E0B3"/>
            <w:vAlign w:val="center"/>
          </w:tcPr>
          <w:p w14:paraId="29D10D53" w14:textId="77777777" w:rsidR="00C54783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593" w:type="pct"/>
            <w:shd w:val="clear" w:color="auto" w:fill="C5E0B3"/>
            <w:vAlign w:val="center"/>
          </w:tcPr>
          <w:p w14:paraId="53F8E000" w14:textId="77777777" w:rsidR="00C54783" w:rsidRPr="00C41EA4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593" w:type="pct"/>
            <w:shd w:val="clear" w:color="auto" w:fill="C5E0B3"/>
            <w:vAlign w:val="center"/>
          </w:tcPr>
          <w:p w14:paraId="0DB63858" w14:textId="77777777" w:rsidR="00C54783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594" w:type="pct"/>
            <w:shd w:val="clear" w:color="auto" w:fill="C5E0B3"/>
            <w:vAlign w:val="center"/>
          </w:tcPr>
          <w:p w14:paraId="229C415E" w14:textId="77777777" w:rsidR="00C54783" w:rsidRPr="00C41EA4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8F5D26" w:rsidRPr="00EB6C6F" w14:paraId="01285D25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762B10BE" w14:textId="77777777" w:rsidR="00C54783" w:rsidRPr="00C41EA4" w:rsidRDefault="00C54783" w:rsidP="003A6687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6D2E34D8" w14:textId="77777777" w:rsidR="00C54783" w:rsidRPr="00C41EA4" w:rsidRDefault="00B44481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20AE2AFF" w14:textId="77777777" w:rsidR="00C54783" w:rsidRPr="00C41EA4" w:rsidRDefault="00B44481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1,15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54B43B19" w14:textId="77777777" w:rsidR="00C54783" w:rsidRPr="00C41EA4" w:rsidRDefault="00B44481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214C0C58" w14:textId="77777777" w:rsidR="00C54783" w:rsidRDefault="00B44481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7D8252C6" w14:textId="77777777" w:rsidR="00C54783" w:rsidRPr="00C41EA4" w:rsidRDefault="00B44481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0BAE68B9" w14:textId="77777777" w:rsidR="00C54783" w:rsidRDefault="00B44481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CF43F2C" w14:textId="77777777" w:rsidR="00C54783" w:rsidRPr="00C41EA4" w:rsidRDefault="001F2F91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</w:tr>
      <w:tr w:rsidR="008F5D26" w:rsidRPr="00EB6C6F" w14:paraId="4AF7E15C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048A05F9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3E13D768" w14:textId="77777777" w:rsidR="00C54783" w:rsidRPr="00C41EA4" w:rsidRDefault="00400B1A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14,28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1A3B8DBA" w14:textId="77777777" w:rsidR="00C54783" w:rsidRPr="00C41EA4" w:rsidRDefault="00400B1A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9B8E418" w14:textId="77777777" w:rsidR="00C54783" w:rsidRPr="00C41EA4" w:rsidRDefault="00400B1A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9,23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45137085" w14:textId="77777777" w:rsidR="00C54783" w:rsidRDefault="00400B1A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13,27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15D06547" w14:textId="77777777" w:rsidR="00C54783" w:rsidRPr="00C41EA4" w:rsidRDefault="00400B1A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76CA08CA" w14:textId="77777777" w:rsidR="00C54783" w:rsidRDefault="00400B1A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FC02FD5" w14:textId="77777777" w:rsidR="00C54783" w:rsidRPr="00C41EA4" w:rsidRDefault="003A706E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</w:tr>
      <w:tr w:rsidR="008F5D26" w:rsidRPr="00EB6C6F" w14:paraId="62F4E3C7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228D5E3D" w14:textId="77777777" w:rsidR="00C54783" w:rsidRPr="00C41EA4" w:rsidRDefault="003A6687" w:rsidP="003A6687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</w:t>
            </w:r>
            <w:r w:rsidR="00C54783"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w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="00C54783"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511" w:type="pct"/>
            <w:shd w:val="clear" w:color="auto" w:fill="BDD6EE"/>
            <w:vAlign w:val="center"/>
          </w:tcPr>
          <w:p w14:paraId="24651F81" w14:textId="77777777" w:rsidR="00C54783" w:rsidRPr="00C41EA4" w:rsidRDefault="003A706E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56766D6E" w14:textId="77777777" w:rsidR="00C54783" w:rsidRPr="00C41EA4" w:rsidRDefault="003A706E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1850FF70" w14:textId="77777777" w:rsidR="00C54783" w:rsidRPr="00C41EA4" w:rsidRDefault="003A706E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7664236E" w14:textId="77777777" w:rsidR="00C54783" w:rsidRDefault="003A706E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7AB0388E" w14:textId="77777777" w:rsidR="00C54783" w:rsidRPr="00C41EA4" w:rsidRDefault="003A706E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55769AB1" w14:textId="77777777" w:rsidR="00C54783" w:rsidRDefault="003A706E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421962ED" w14:textId="77777777" w:rsidR="00C54783" w:rsidRPr="00C41EA4" w:rsidRDefault="003A706E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</w:tr>
      <w:tr w:rsidR="008F5D26" w:rsidRPr="00EB6C6F" w14:paraId="5398592E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67D346A5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2F4A23B9" w14:textId="77777777" w:rsidR="00C54783" w:rsidRPr="00C41EA4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4" w:type="pct"/>
            <w:shd w:val="clear" w:color="auto" w:fill="BDD6EE"/>
            <w:vAlign w:val="center"/>
          </w:tcPr>
          <w:p w14:paraId="4A494CBE" w14:textId="77777777" w:rsidR="00C54783" w:rsidRPr="00C41EA4" w:rsidRDefault="0077672C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911FB5F" w14:textId="77777777" w:rsidR="00C54783" w:rsidRPr="00C41EA4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41E5705C" w14:textId="77777777" w:rsidR="00C54783" w:rsidRPr="00C41EA4" w:rsidRDefault="0077672C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1A145536" w14:textId="77777777" w:rsidR="00C54783" w:rsidRPr="00C41EA4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1915BFA7" w14:textId="77777777" w:rsidR="00C54783" w:rsidRDefault="0077672C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26624A2" w14:textId="77777777" w:rsidR="00C54783" w:rsidRPr="00C41EA4" w:rsidRDefault="00C54783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F5D26" w:rsidRPr="00EB6C6F" w14:paraId="77EFEE38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16A21D25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6444C957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DECF196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45FCDF4F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110FAF0C" w14:textId="77777777" w:rsidR="00C54783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21BB0E91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202A94CA" w14:textId="77777777" w:rsidR="00C54783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1C9AC122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</w:tr>
      <w:tr w:rsidR="008F5D26" w:rsidRPr="00EB6C6F" w14:paraId="415A4615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4A92D560" w14:textId="77777777" w:rsidR="00845801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7E10A79A" w14:textId="77777777" w:rsidR="00845801" w:rsidRDefault="00845801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4" w:type="pct"/>
            <w:shd w:val="clear" w:color="auto" w:fill="BDD6EE"/>
            <w:vAlign w:val="center"/>
          </w:tcPr>
          <w:p w14:paraId="5FFAB614" w14:textId="5CEB9F01" w:rsidR="00845801" w:rsidRDefault="00F7199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0281647" w14:textId="6A582F38" w:rsidR="00845801" w:rsidRDefault="00C905AB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0CEB62AF" w14:textId="58F8FED6" w:rsidR="00845801" w:rsidRDefault="00F7199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3D359297" w14:textId="2C0419A4" w:rsidR="00845801" w:rsidRDefault="00F7199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4B457B7A" w14:textId="3ED5BF7B" w:rsidR="00845801" w:rsidRDefault="00F7199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</w:t>
            </w:r>
            <w:r w:rsidR="00C905AB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439EE23E" w14:textId="3D045C5F" w:rsidR="00845801" w:rsidRDefault="00F7199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</w:t>
            </w:r>
            <w:r w:rsidR="00C905AB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</w:tr>
      <w:tr w:rsidR="008F5D26" w:rsidRPr="00EB6C6F" w14:paraId="0ACA87F7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3F3F5A23" w14:textId="77777777" w:rsidR="00C54783" w:rsidRPr="00C41EA4" w:rsidRDefault="00027FC4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</w:t>
            </w:r>
            <w:r w:rsidR="008F5D2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pady</w:t>
            </w:r>
            <w:r w:rsidR="00C54783"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="008F5D2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wielkogabaryt</w:t>
            </w:r>
            <w:proofErr w:type="spellEnd"/>
            <w:r w:rsidR="008F5D2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7C71C7A1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404604D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26EF4AB5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4511C856" w14:textId="77777777" w:rsidR="00C54783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563F6920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59B0E151" w14:textId="77777777" w:rsidR="00C54783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1C0C175" w14:textId="77777777" w:rsidR="00C54783" w:rsidRPr="00C41EA4" w:rsidRDefault="000F2C26" w:rsidP="00B51E02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</w:tr>
      <w:tr w:rsidR="00AF015C" w:rsidRPr="00EB6C6F" w14:paraId="095A3675" w14:textId="77777777" w:rsidTr="00C9072B">
        <w:trPr>
          <w:trHeight w:hRule="exact" w:val="505"/>
        </w:trPr>
        <w:tc>
          <w:tcPr>
            <w:tcW w:w="928" w:type="pct"/>
            <w:shd w:val="clear" w:color="auto" w:fill="auto"/>
            <w:vAlign w:val="center"/>
          </w:tcPr>
          <w:p w14:paraId="16CEB5EC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FFFF99"/>
            <w:vAlign w:val="center"/>
          </w:tcPr>
          <w:p w14:paraId="1325D223" w14:textId="77777777" w:rsidR="00B44481" w:rsidRDefault="00845801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Zawadzkiego, </w:t>
            </w:r>
            <w:proofErr w:type="spellStart"/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Grodzińskiego</w:t>
            </w:r>
            <w:proofErr w:type="spellEnd"/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Konarskiego, Jodłowa, W. Polskiego, Broniewskiego, Topolowa, Wierzbowa, </w:t>
            </w:r>
          </w:p>
          <w:p w14:paraId="2CFB536B" w14:textId="77777777" w:rsidR="00845801" w:rsidRPr="00C41EA4" w:rsidRDefault="00845801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Kasztanowa</w:t>
            </w: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Akacjowa, Brzozowa, Cisowa, Dębowa, Lipowa, Klonowa</w:t>
            </w:r>
          </w:p>
          <w:p w14:paraId="40BC0D62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AF015C" w:rsidRPr="00EB6C6F" w14:paraId="0849AF5E" w14:textId="77777777" w:rsidTr="00C9072B">
        <w:trPr>
          <w:trHeight w:val="249"/>
        </w:trPr>
        <w:tc>
          <w:tcPr>
            <w:tcW w:w="928" w:type="pct"/>
            <w:shd w:val="clear" w:color="auto" w:fill="auto"/>
            <w:vAlign w:val="center"/>
          </w:tcPr>
          <w:p w14:paraId="64E7CF6A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D9D9D9" w:themeFill="background1" w:themeFillShade="D9"/>
            <w:vAlign w:val="center"/>
          </w:tcPr>
          <w:p w14:paraId="2C0CF618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8F5D26" w:rsidRPr="00EB6C6F" w14:paraId="39083BE5" w14:textId="77777777" w:rsidTr="00C9072B">
        <w:trPr>
          <w:trHeight w:val="317"/>
        </w:trPr>
        <w:tc>
          <w:tcPr>
            <w:tcW w:w="928" w:type="pct"/>
            <w:shd w:val="clear" w:color="auto" w:fill="D9D9D9"/>
            <w:vAlign w:val="center"/>
          </w:tcPr>
          <w:p w14:paraId="0DD968EA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511" w:type="pct"/>
            <w:shd w:val="clear" w:color="auto" w:fill="C5E0B3"/>
            <w:vAlign w:val="center"/>
          </w:tcPr>
          <w:p w14:paraId="689AA296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594" w:type="pct"/>
            <w:shd w:val="clear" w:color="auto" w:fill="C5E0B3"/>
            <w:vAlign w:val="center"/>
          </w:tcPr>
          <w:p w14:paraId="0F5C3C92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594" w:type="pct"/>
            <w:shd w:val="clear" w:color="auto" w:fill="C5E0B3"/>
            <w:vAlign w:val="center"/>
          </w:tcPr>
          <w:p w14:paraId="608C6BFA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593" w:type="pct"/>
            <w:shd w:val="clear" w:color="auto" w:fill="C5E0B3"/>
            <w:vAlign w:val="center"/>
          </w:tcPr>
          <w:p w14:paraId="061745D8" w14:textId="77777777" w:rsidR="00C54783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593" w:type="pct"/>
            <w:shd w:val="clear" w:color="auto" w:fill="C5E0B3"/>
            <w:vAlign w:val="center"/>
          </w:tcPr>
          <w:p w14:paraId="45DF11C9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593" w:type="pct"/>
            <w:shd w:val="clear" w:color="auto" w:fill="C5E0B3"/>
            <w:vAlign w:val="center"/>
          </w:tcPr>
          <w:p w14:paraId="19BA2D34" w14:textId="77777777" w:rsidR="00C54783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594" w:type="pct"/>
            <w:shd w:val="clear" w:color="auto" w:fill="C5E0B3"/>
            <w:vAlign w:val="center"/>
          </w:tcPr>
          <w:p w14:paraId="1664EDEC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8F5D26" w:rsidRPr="00EB6C6F" w14:paraId="6D9D813D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0BEE8CC6" w14:textId="77777777" w:rsidR="00C54783" w:rsidRPr="00C41EA4" w:rsidRDefault="00C54783" w:rsidP="003A6687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599B2D78" w14:textId="75A36274" w:rsidR="00C54783" w:rsidRPr="00C41EA4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12C2E82" w14:textId="79ED682F" w:rsidR="00C54783" w:rsidRPr="00C41EA4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070109DF" w14:textId="2752BC1D" w:rsidR="00C54783" w:rsidRPr="00C41EA4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4DE45EEB" w14:textId="4261628F" w:rsidR="00C54783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4D1A2BF8" w14:textId="6E84D55C" w:rsidR="00C54783" w:rsidRPr="00C41EA4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0015B7B1" w14:textId="0A4C850D" w:rsidR="00C54783" w:rsidRDefault="00C353AA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5C34B8AC" w14:textId="3E1C33BA" w:rsidR="00C54783" w:rsidRPr="00C41EA4" w:rsidRDefault="00C353AA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</w:tr>
      <w:tr w:rsidR="008F5D26" w:rsidRPr="00EB6C6F" w14:paraId="672C4D46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4E73F812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5200AE91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14,28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F35DD51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50787B2A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9,23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3919D526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13,27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2F12D2F2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003353FA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4C294AED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</w:tr>
      <w:tr w:rsidR="008F5D26" w:rsidRPr="00EB6C6F" w14:paraId="2C8092AC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299D633A" w14:textId="77777777" w:rsidR="00C54783" w:rsidRPr="00C41EA4" w:rsidRDefault="003A668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="00C54783"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511" w:type="pct"/>
            <w:shd w:val="clear" w:color="auto" w:fill="BDD6EE"/>
            <w:vAlign w:val="center"/>
          </w:tcPr>
          <w:p w14:paraId="15F47806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5EAD2A63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43FF840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15237264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0BE81037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60C2D60F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2D9AF39D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</w:tr>
      <w:tr w:rsidR="008F5D26" w:rsidRPr="00EB6C6F" w14:paraId="76495CEF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5B8792A5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7B11ACB0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4" w:type="pct"/>
            <w:shd w:val="clear" w:color="auto" w:fill="BDD6EE"/>
            <w:vAlign w:val="center"/>
          </w:tcPr>
          <w:p w14:paraId="701AD997" w14:textId="22B0F00D" w:rsidR="00C54783" w:rsidRPr="00C41EA4" w:rsidRDefault="00C353AA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511A6739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7CF6C8CD" w14:textId="0A6C3119" w:rsidR="00C54783" w:rsidRPr="00C41EA4" w:rsidRDefault="00C353AA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22824B2C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7B8AA3A2" w14:textId="01888735" w:rsidR="00C54783" w:rsidRDefault="00C353AA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10B47717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F5D26" w:rsidRPr="00EB6C6F" w14:paraId="7FE985D3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777F23C6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638C52F2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1956FD09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936040F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6846795B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72AA83F4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12951710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CA2782E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</w:tr>
      <w:tr w:rsidR="008F5D26" w:rsidRPr="00EB6C6F" w14:paraId="13CEC81B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3CBFFF71" w14:textId="77777777" w:rsidR="00845801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2CB75B68" w14:textId="77777777" w:rsidR="00845801" w:rsidRDefault="00845801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4" w:type="pct"/>
            <w:shd w:val="clear" w:color="auto" w:fill="BDD6EE"/>
            <w:vAlign w:val="center"/>
          </w:tcPr>
          <w:p w14:paraId="113A77F4" w14:textId="01F13669" w:rsidR="00845801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0B1896F2" w14:textId="35F84104" w:rsidR="00845801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49638A72" w14:textId="2D7D6521" w:rsidR="00845801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0AC30AAA" w14:textId="7A945F50" w:rsidR="00845801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777CC7AA" w14:textId="5129F5C9" w:rsidR="00845801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0904AF89" w14:textId="778CB198" w:rsidR="00845801" w:rsidRDefault="00F7199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</w:tr>
      <w:tr w:rsidR="008F5D26" w:rsidRPr="00EB6C6F" w14:paraId="3630B2C2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7EDF6329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odpady </w:t>
            </w:r>
            <w:proofErr w:type="spellStart"/>
            <w:r w:rsidR="008F5D2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wielkogabaryt</w:t>
            </w:r>
            <w:proofErr w:type="spellEnd"/>
            <w:r w:rsidR="008F5D2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5AEC144E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2DD3CA48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103ECBF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7E9E24E3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13FA1FF0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7DA7FD3F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0AB4988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</w:tr>
      <w:tr w:rsidR="00027FC4" w:rsidRPr="00EB6C6F" w14:paraId="61C32CB6" w14:textId="77777777" w:rsidTr="00C9072B">
        <w:trPr>
          <w:trHeight w:hRule="exact" w:val="484"/>
        </w:trPr>
        <w:tc>
          <w:tcPr>
            <w:tcW w:w="928" w:type="pct"/>
            <w:shd w:val="clear" w:color="auto" w:fill="auto"/>
            <w:vAlign w:val="center"/>
          </w:tcPr>
          <w:p w14:paraId="054699D7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FFFF99"/>
            <w:vAlign w:val="center"/>
          </w:tcPr>
          <w:p w14:paraId="00888D06" w14:textId="77777777" w:rsidR="00845801" w:rsidRPr="00C41EA4" w:rsidRDefault="00845801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A60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Konopnickiej, Powstańców Sejneńskich, 1 Maja, Młynarska, Nowa, Ogrodowa, Parkowa, Piłsudskiego, </w:t>
            </w:r>
            <w:r w:rsidR="00BA6545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br/>
            </w:r>
            <w:r w:rsidRPr="00DA60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E. Plater, Strażacka, Słowackiego</w:t>
            </w:r>
          </w:p>
          <w:p w14:paraId="1196D056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AF015C" w:rsidRPr="00EB6C6F" w14:paraId="65F4DBB2" w14:textId="77777777" w:rsidTr="00C9072B">
        <w:trPr>
          <w:trHeight w:val="241"/>
        </w:trPr>
        <w:tc>
          <w:tcPr>
            <w:tcW w:w="928" w:type="pct"/>
            <w:shd w:val="clear" w:color="auto" w:fill="auto"/>
            <w:vAlign w:val="center"/>
          </w:tcPr>
          <w:p w14:paraId="179733AC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D9D9D9" w:themeFill="background1" w:themeFillShade="D9"/>
            <w:vAlign w:val="center"/>
          </w:tcPr>
          <w:p w14:paraId="1EA61EB6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8F5D26" w:rsidRPr="00EB6C6F" w14:paraId="3368F954" w14:textId="77777777" w:rsidTr="00C9072B">
        <w:trPr>
          <w:trHeight w:val="305"/>
        </w:trPr>
        <w:tc>
          <w:tcPr>
            <w:tcW w:w="928" w:type="pct"/>
            <w:shd w:val="clear" w:color="auto" w:fill="D9D9D9"/>
            <w:vAlign w:val="center"/>
          </w:tcPr>
          <w:p w14:paraId="7D9D229D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511" w:type="pct"/>
            <w:shd w:val="clear" w:color="auto" w:fill="C5E0B3"/>
            <w:vAlign w:val="center"/>
          </w:tcPr>
          <w:p w14:paraId="1045D0E8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594" w:type="pct"/>
            <w:shd w:val="clear" w:color="auto" w:fill="C5E0B3"/>
            <w:vAlign w:val="center"/>
          </w:tcPr>
          <w:p w14:paraId="616C0F19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594" w:type="pct"/>
            <w:shd w:val="clear" w:color="auto" w:fill="C5E0B3"/>
            <w:vAlign w:val="center"/>
          </w:tcPr>
          <w:p w14:paraId="098C227A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593" w:type="pct"/>
            <w:shd w:val="clear" w:color="auto" w:fill="C5E0B3"/>
            <w:vAlign w:val="center"/>
          </w:tcPr>
          <w:p w14:paraId="6013677A" w14:textId="77777777" w:rsidR="00C54783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593" w:type="pct"/>
            <w:shd w:val="clear" w:color="auto" w:fill="C5E0B3"/>
            <w:vAlign w:val="center"/>
          </w:tcPr>
          <w:p w14:paraId="6375A642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593" w:type="pct"/>
            <w:shd w:val="clear" w:color="auto" w:fill="C5E0B3"/>
            <w:vAlign w:val="center"/>
          </w:tcPr>
          <w:p w14:paraId="3378243E" w14:textId="77777777" w:rsidR="00C54783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594" w:type="pct"/>
            <w:shd w:val="clear" w:color="auto" w:fill="C5E0B3"/>
            <w:vAlign w:val="center"/>
          </w:tcPr>
          <w:p w14:paraId="23133871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8F5D26" w:rsidRPr="00EB6C6F" w14:paraId="1E11E05C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5D31E0C8" w14:textId="77777777" w:rsidR="00C54783" w:rsidRPr="00C41EA4" w:rsidRDefault="00C54783" w:rsidP="003A6687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5D894D9E" w14:textId="786C662F" w:rsidR="00C54783" w:rsidRPr="00C41EA4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77394FD" w14:textId="1B94CC84" w:rsidR="00C54783" w:rsidRPr="00C41EA4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2827B203" w14:textId="29945995" w:rsidR="00C54783" w:rsidRPr="00C41EA4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9,23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15E4D98F" w14:textId="6E93F7F5" w:rsidR="00C54783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077B0CD5" w14:textId="087CDD02" w:rsidR="00C54783" w:rsidRPr="00C41EA4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16A7FE9B" w14:textId="14DC3524" w:rsidR="00C54783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45DF2EC4" w14:textId="619B6467" w:rsidR="00C54783" w:rsidRPr="00C41EA4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</w:tr>
      <w:tr w:rsidR="008F5D26" w:rsidRPr="00EB6C6F" w14:paraId="15DFDF3D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2ED8E404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51B048F1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14,28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2EB1712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12,26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FE0FF5B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9,23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35B11C9A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13,27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66A311EA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11,25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18F33346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4502C22C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</w:tr>
      <w:tr w:rsidR="008F5D26" w:rsidRPr="00EB6C6F" w14:paraId="438C92D6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4883E50D" w14:textId="77777777" w:rsidR="00C54783" w:rsidRPr="00C41EA4" w:rsidRDefault="003A668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="00C54783"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511" w:type="pct"/>
            <w:shd w:val="clear" w:color="auto" w:fill="BDD6EE"/>
            <w:vAlign w:val="center"/>
          </w:tcPr>
          <w:p w14:paraId="06F6FEEA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5,19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4C9E0CA8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3,17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665864F7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7,21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6826530F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214D65E8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2,16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314B27A2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2B3C4E17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</w:tr>
      <w:tr w:rsidR="008F5D26" w:rsidRPr="00EB6C6F" w14:paraId="055CB5E9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02E9E45A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61EA048B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4" w:type="pct"/>
            <w:shd w:val="clear" w:color="auto" w:fill="BDD6EE"/>
            <w:vAlign w:val="center"/>
          </w:tcPr>
          <w:p w14:paraId="69BD3D02" w14:textId="77777777" w:rsidR="00C54783" w:rsidRPr="00C41EA4" w:rsidRDefault="0077672C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1BDA77E1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2735B9C6" w14:textId="77777777" w:rsidR="00C54783" w:rsidRPr="00C41EA4" w:rsidRDefault="0077672C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53249BE6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3" w:type="pct"/>
            <w:shd w:val="clear" w:color="auto" w:fill="BDD6EE"/>
            <w:vAlign w:val="center"/>
          </w:tcPr>
          <w:p w14:paraId="3E7D9E85" w14:textId="77777777" w:rsidR="00C54783" w:rsidRDefault="0077672C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4373798" w14:textId="77777777" w:rsidR="00C54783" w:rsidRPr="00C41EA4" w:rsidRDefault="00C54783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8F5D26" w:rsidRPr="00EB6C6F" w14:paraId="331B0005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50BB7081" w14:textId="77777777" w:rsidR="00C54783" w:rsidRPr="00C41EA4" w:rsidRDefault="00C5478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41D7DBEE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111D15DA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23DBFE40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49B59D9D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576C6AFF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7551A61B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585E421C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18</w:t>
            </w:r>
          </w:p>
        </w:tc>
      </w:tr>
      <w:tr w:rsidR="008F5D26" w:rsidRPr="00EB6C6F" w14:paraId="5D175481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2DDC7D1C" w14:textId="77777777" w:rsidR="00845801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7EB864F9" w14:textId="77777777" w:rsidR="00845801" w:rsidRDefault="00845801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94" w:type="pct"/>
            <w:shd w:val="clear" w:color="auto" w:fill="BDD6EE"/>
            <w:vAlign w:val="center"/>
          </w:tcPr>
          <w:p w14:paraId="0306A171" w14:textId="02847BA2" w:rsidR="00845801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306C1EA1" w14:textId="3F60B217" w:rsidR="00845801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3EDFD145" w14:textId="3249D5DE" w:rsidR="00845801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2B6C1930" w14:textId="5965101F" w:rsidR="00845801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4,18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6D0F0719" w14:textId="414B9429" w:rsidR="00845801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8,22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49040EA" w14:textId="290AF4AD" w:rsidR="00845801" w:rsidRDefault="00E7729E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6,20</w:t>
            </w:r>
          </w:p>
        </w:tc>
      </w:tr>
      <w:tr w:rsidR="008F5D26" w:rsidRPr="00EB6C6F" w14:paraId="2BFB66F7" w14:textId="77777777" w:rsidTr="00C9072B">
        <w:trPr>
          <w:trHeight w:val="340"/>
        </w:trPr>
        <w:tc>
          <w:tcPr>
            <w:tcW w:w="928" w:type="pct"/>
            <w:shd w:val="clear" w:color="auto" w:fill="C5E0B3"/>
            <w:vAlign w:val="center"/>
          </w:tcPr>
          <w:p w14:paraId="6311D0AC" w14:textId="77777777" w:rsidR="00C54783" w:rsidRPr="00C41EA4" w:rsidRDefault="00C54783" w:rsidP="008F5D26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odpady </w:t>
            </w:r>
            <w:proofErr w:type="spellStart"/>
            <w:r w:rsidR="008F5D2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wielkogabaryt</w:t>
            </w:r>
            <w:proofErr w:type="spellEnd"/>
            <w:r w:rsidR="008F5D26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</w:t>
            </w:r>
          </w:p>
        </w:tc>
        <w:tc>
          <w:tcPr>
            <w:tcW w:w="511" w:type="pct"/>
            <w:shd w:val="clear" w:color="auto" w:fill="BDD6EE"/>
            <w:vAlign w:val="center"/>
          </w:tcPr>
          <w:p w14:paraId="3D7F4155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55FA3477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7ABBAA38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0C7E2341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5E1B204C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593" w:type="pct"/>
            <w:shd w:val="clear" w:color="auto" w:fill="BDD6EE"/>
            <w:vAlign w:val="center"/>
          </w:tcPr>
          <w:p w14:paraId="51B2D97A" w14:textId="77777777" w:rsidR="00C54783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594" w:type="pct"/>
            <w:shd w:val="clear" w:color="auto" w:fill="BDD6EE"/>
            <w:vAlign w:val="center"/>
          </w:tcPr>
          <w:p w14:paraId="554DFD4D" w14:textId="77777777" w:rsidR="00C54783" w:rsidRPr="00C41EA4" w:rsidRDefault="000F2C26" w:rsidP="00027FC4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7</w:t>
            </w:r>
          </w:p>
        </w:tc>
      </w:tr>
      <w:tr w:rsidR="00AF015C" w:rsidRPr="00EB6C6F" w14:paraId="2FAB504B" w14:textId="77777777" w:rsidTr="00C9072B">
        <w:trPr>
          <w:trHeight w:hRule="exact" w:val="248"/>
        </w:trPr>
        <w:tc>
          <w:tcPr>
            <w:tcW w:w="928" w:type="pct"/>
            <w:shd w:val="clear" w:color="auto" w:fill="auto"/>
            <w:vAlign w:val="center"/>
          </w:tcPr>
          <w:p w14:paraId="66A9CC19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vAlign w:val="center"/>
          </w:tcPr>
          <w:p w14:paraId="1B07C808" w14:textId="77777777" w:rsidR="00845801" w:rsidRPr="00C41EA4" w:rsidRDefault="00845801" w:rsidP="009D6CEC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dodatkowe terminy odbioru odpadów</w:t>
            </w:r>
          </w:p>
          <w:p w14:paraId="1491926E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AF015C" w:rsidRPr="00EB6C6F" w14:paraId="0EA068A2" w14:textId="77777777" w:rsidTr="00C9072B">
        <w:trPr>
          <w:trHeight w:val="131"/>
        </w:trPr>
        <w:tc>
          <w:tcPr>
            <w:tcW w:w="928" w:type="pct"/>
            <w:shd w:val="clear" w:color="auto" w:fill="D9D9D9"/>
            <w:vAlign w:val="center"/>
          </w:tcPr>
          <w:p w14:paraId="5A3407EA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4072" w:type="pct"/>
            <w:gridSpan w:val="7"/>
            <w:shd w:val="clear" w:color="auto" w:fill="D9D9D9"/>
            <w:vAlign w:val="center"/>
          </w:tcPr>
          <w:p w14:paraId="19207E77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AF015C" w:rsidRPr="00EB6C6F" w14:paraId="2D1F934B" w14:textId="77777777" w:rsidTr="00C9072B">
        <w:trPr>
          <w:trHeight w:val="317"/>
        </w:trPr>
        <w:tc>
          <w:tcPr>
            <w:tcW w:w="928" w:type="pct"/>
            <w:vMerge w:val="restart"/>
            <w:shd w:val="clear" w:color="auto" w:fill="C5E0B3"/>
            <w:vAlign w:val="center"/>
          </w:tcPr>
          <w:p w14:paraId="3ADADAAE" w14:textId="77777777" w:rsidR="00845801" w:rsidRPr="00C41EA4" w:rsidRDefault="00845801" w:rsidP="003A6687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</w:t>
            </w:r>
          </w:p>
        </w:tc>
        <w:tc>
          <w:tcPr>
            <w:tcW w:w="4072" w:type="pct"/>
            <w:gridSpan w:val="7"/>
            <w:shd w:val="clear" w:color="auto" w:fill="FFFF99"/>
            <w:vAlign w:val="center"/>
          </w:tcPr>
          <w:p w14:paraId="79041827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Mickiewicza, Wileńska, 11 Listopada, Żwirki i Wigury, Leśna, Targowa, Niecała, Szkolna, </w:t>
            </w:r>
            <w:proofErr w:type="spellStart"/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Rittlera</w:t>
            </w:r>
            <w:proofErr w:type="spellEnd"/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 Łączna, Projektowana, Łąkowa, Jeziorna, Elektryczna, Grodzka, Przyrzeczna, Krzywa, Pl. Św. Agaty, Głowackiego</w:t>
            </w:r>
          </w:p>
        </w:tc>
      </w:tr>
      <w:tr w:rsidR="00AF015C" w:rsidRPr="00EB6C6F" w14:paraId="300F5125" w14:textId="77777777" w:rsidTr="00C9072B">
        <w:trPr>
          <w:trHeight w:val="305"/>
        </w:trPr>
        <w:tc>
          <w:tcPr>
            <w:tcW w:w="928" w:type="pct"/>
            <w:vMerge/>
            <w:shd w:val="clear" w:color="auto" w:fill="C5E0B3"/>
            <w:vAlign w:val="center"/>
          </w:tcPr>
          <w:p w14:paraId="2F62794B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BDD6EE"/>
            <w:vAlign w:val="center"/>
          </w:tcPr>
          <w:p w14:paraId="6FD3EBF0" w14:textId="28F5514D" w:rsidR="00845801" w:rsidRPr="00C41EA4" w:rsidRDefault="00C472D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09.12.2024 r.; 30</w:t>
            </w:r>
            <w:r w:rsidR="007A390F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.12</w:t>
            </w:r>
            <w:r w:rsidR="0084580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.2024 r.</w:t>
            </w:r>
          </w:p>
        </w:tc>
      </w:tr>
      <w:tr w:rsidR="00AF015C" w:rsidRPr="00EB6C6F" w14:paraId="2DCC8740" w14:textId="77777777" w:rsidTr="00C9072B">
        <w:trPr>
          <w:trHeight w:val="305"/>
        </w:trPr>
        <w:tc>
          <w:tcPr>
            <w:tcW w:w="928" w:type="pct"/>
            <w:vMerge/>
            <w:shd w:val="clear" w:color="auto" w:fill="C5E0B3"/>
            <w:vAlign w:val="center"/>
          </w:tcPr>
          <w:p w14:paraId="56A8D520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FFFF99"/>
            <w:vAlign w:val="center"/>
          </w:tcPr>
          <w:p w14:paraId="260520EA" w14:textId="5841CFED" w:rsidR="00845801" w:rsidRPr="00C41EA4" w:rsidRDefault="00845801" w:rsidP="006F418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Zawadzkiego, </w:t>
            </w:r>
            <w:proofErr w:type="spellStart"/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Grodzińskiego</w:t>
            </w:r>
            <w:proofErr w:type="spellEnd"/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, Konarskiego, Jodłowa, W. Polskiego, Broniewskiego, Topolowa, Wierzbowa, Kasztanowa,</w:t>
            </w:r>
            <w:r w:rsidR="0088478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76346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Akacjowa, Brzozowa,  Cisowa, Dębowa, Lipowa, Klonowa</w:t>
            </w:r>
          </w:p>
        </w:tc>
      </w:tr>
      <w:tr w:rsidR="00AF015C" w:rsidRPr="00EB6C6F" w14:paraId="0631701C" w14:textId="77777777" w:rsidTr="00C9072B">
        <w:trPr>
          <w:trHeight w:val="317"/>
        </w:trPr>
        <w:tc>
          <w:tcPr>
            <w:tcW w:w="928" w:type="pct"/>
            <w:vMerge/>
            <w:shd w:val="clear" w:color="auto" w:fill="C5E0B3"/>
            <w:vAlign w:val="center"/>
          </w:tcPr>
          <w:p w14:paraId="1A6D7EB7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BDD6EE"/>
            <w:vAlign w:val="center"/>
          </w:tcPr>
          <w:p w14:paraId="75A2EB7F" w14:textId="5B839218" w:rsidR="00845801" w:rsidRPr="00C41EA4" w:rsidRDefault="00C472D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12.12.2024 r.; 30</w:t>
            </w:r>
            <w:r w:rsidR="007A390F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.12</w:t>
            </w:r>
            <w:r w:rsidR="0084580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.2024 r.</w:t>
            </w:r>
          </w:p>
        </w:tc>
      </w:tr>
      <w:tr w:rsidR="00AF015C" w:rsidRPr="00EB6C6F" w14:paraId="4BDB189A" w14:textId="77777777" w:rsidTr="00C9072B">
        <w:trPr>
          <w:trHeight w:hRule="exact" w:val="517"/>
        </w:trPr>
        <w:tc>
          <w:tcPr>
            <w:tcW w:w="928" w:type="pct"/>
            <w:vMerge/>
            <w:shd w:val="clear" w:color="auto" w:fill="C5E0B3"/>
            <w:vAlign w:val="center"/>
          </w:tcPr>
          <w:p w14:paraId="31A69726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FFFF99"/>
            <w:vAlign w:val="center"/>
          </w:tcPr>
          <w:p w14:paraId="5F015063" w14:textId="77777777" w:rsidR="00845801" w:rsidRDefault="00845801" w:rsidP="003E66C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A60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Konopnickiej, Powstańców Sejneńskich, 1 Maja, Młynarska, Nowa, Ogrodowa, Parkowa, Piłsudskiego, E. Plater,</w:t>
            </w:r>
          </w:p>
          <w:p w14:paraId="5075E006" w14:textId="77777777" w:rsidR="00845801" w:rsidRPr="00C41EA4" w:rsidRDefault="00845801" w:rsidP="003E66C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A60C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Strażacka, Słowackieg</w:t>
            </w:r>
            <w:r w:rsidRPr="00C41EA4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o</w:t>
            </w:r>
          </w:p>
          <w:p w14:paraId="55201BE6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AF015C" w:rsidRPr="00EB6C6F" w14:paraId="1B02307D" w14:textId="77777777" w:rsidTr="00C9072B">
        <w:trPr>
          <w:trHeight w:val="317"/>
        </w:trPr>
        <w:tc>
          <w:tcPr>
            <w:tcW w:w="928" w:type="pct"/>
            <w:vMerge/>
            <w:shd w:val="clear" w:color="auto" w:fill="C5E0B3"/>
            <w:vAlign w:val="center"/>
          </w:tcPr>
          <w:p w14:paraId="2F4BA1D1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72" w:type="pct"/>
            <w:gridSpan w:val="7"/>
            <w:shd w:val="clear" w:color="auto" w:fill="BDD6EE"/>
            <w:vAlign w:val="center"/>
          </w:tcPr>
          <w:p w14:paraId="038B888D" w14:textId="3E19998C" w:rsidR="00845801" w:rsidRPr="00C41EA4" w:rsidRDefault="00C472D3" w:rsidP="00C472D3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13.12.2024 r.; 30</w:t>
            </w:r>
            <w:r w:rsidR="007A390F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.12</w:t>
            </w:r>
            <w:r w:rsidR="0084580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.2024 r.</w:t>
            </w:r>
          </w:p>
        </w:tc>
      </w:tr>
      <w:tr w:rsidR="00AF015C" w:rsidRPr="00EB6C6F" w14:paraId="6E96320B" w14:textId="77777777" w:rsidTr="00C9072B">
        <w:trPr>
          <w:trHeight w:val="305"/>
        </w:trPr>
        <w:tc>
          <w:tcPr>
            <w:tcW w:w="928" w:type="pct"/>
            <w:shd w:val="clear" w:color="auto" w:fill="C5E0B3"/>
            <w:vAlign w:val="center"/>
          </w:tcPr>
          <w:p w14:paraId="3E0AE5C8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biodegradowalne</w:t>
            </w:r>
          </w:p>
        </w:tc>
        <w:tc>
          <w:tcPr>
            <w:tcW w:w="4072" w:type="pct"/>
            <w:gridSpan w:val="7"/>
            <w:shd w:val="clear" w:color="auto" w:fill="BDD6EE"/>
            <w:vAlign w:val="center"/>
          </w:tcPr>
          <w:p w14:paraId="431DF03D" w14:textId="77777777" w:rsidR="00845801" w:rsidRPr="00C41EA4" w:rsidRDefault="003A706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27.12</w:t>
            </w:r>
            <w:r w:rsidR="0084580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.2024 r.</w:t>
            </w:r>
          </w:p>
        </w:tc>
      </w:tr>
      <w:tr w:rsidR="00AF015C" w:rsidRPr="00EB6C6F" w14:paraId="6F250C8C" w14:textId="77777777" w:rsidTr="00C9072B">
        <w:trPr>
          <w:trHeight w:val="317"/>
        </w:trPr>
        <w:tc>
          <w:tcPr>
            <w:tcW w:w="928" w:type="pct"/>
            <w:shd w:val="clear" w:color="auto" w:fill="C5E0B3"/>
            <w:vAlign w:val="center"/>
          </w:tcPr>
          <w:p w14:paraId="130AC0B1" w14:textId="77777777" w:rsidR="00845801" w:rsidRPr="00C41EA4" w:rsidRDefault="003A6687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. </w:t>
            </w:r>
            <w:proofErr w:type="spellStart"/>
            <w:r w:rsidR="00845801"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sztuczne+metale</w:t>
            </w:r>
            <w:proofErr w:type="spellEnd"/>
          </w:p>
        </w:tc>
        <w:tc>
          <w:tcPr>
            <w:tcW w:w="4072" w:type="pct"/>
            <w:gridSpan w:val="7"/>
            <w:shd w:val="clear" w:color="auto" w:fill="BDD6EE"/>
            <w:vAlign w:val="center"/>
          </w:tcPr>
          <w:p w14:paraId="1E8F00F9" w14:textId="77777777" w:rsidR="00845801" w:rsidRPr="00C41EA4" w:rsidRDefault="003A706E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11.12</w:t>
            </w:r>
            <w:r w:rsidR="0084580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.2024 r. </w:t>
            </w:r>
          </w:p>
        </w:tc>
      </w:tr>
      <w:tr w:rsidR="00AF015C" w:rsidRPr="00EB6C6F" w14:paraId="5A40EE88" w14:textId="77777777" w:rsidTr="00C9072B">
        <w:trPr>
          <w:trHeight w:val="317"/>
        </w:trPr>
        <w:tc>
          <w:tcPr>
            <w:tcW w:w="928" w:type="pct"/>
            <w:shd w:val="clear" w:color="auto" w:fill="C5E0B3"/>
            <w:vAlign w:val="center"/>
          </w:tcPr>
          <w:p w14:paraId="7B5F4A9F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szkło</w:t>
            </w:r>
          </w:p>
        </w:tc>
        <w:tc>
          <w:tcPr>
            <w:tcW w:w="4072" w:type="pct"/>
            <w:gridSpan w:val="7"/>
            <w:shd w:val="clear" w:color="auto" w:fill="BDD6EE"/>
            <w:vAlign w:val="center"/>
          </w:tcPr>
          <w:p w14:paraId="11BEA808" w14:textId="15CA54EC" w:rsidR="00845801" w:rsidRPr="00C41EA4" w:rsidRDefault="003F46E3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16.12</w:t>
            </w:r>
            <w:r w:rsidR="0084580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.2024 r.</w:t>
            </w:r>
            <w:r w:rsidR="00C472D3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 xml:space="preserve">; 30.12.2024 r. </w:t>
            </w:r>
          </w:p>
        </w:tc>
      </w:tr>
      <w:tr w:rsidR="00AF015C" w:rsidRPr="00EB6C6F" w14:paraId="6D0D13EB" w14:textId="77777777" w:rsidTr="00C9072B">
        <w:trPr>
          <w:trHeight w:val="305"/>
        </w:trPr>
        <w:tc>
          <w:tcPr>
            <w:tcW w:w="928" w:type="pct"/>
            <w:shd w:val="clear" w:color="auto" w:fill="C5E0B3"/>
            <w:vAlign w:val="center"/>
          </w:tcPr>
          <w:p w14:paraId="080BB705" w14:textId="77777777" w:rsidR="00845801" w:rsidRPr="00C41EA4" w:rsidRDefault="00845801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C41EA4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makulatura</w:t>
            </w:r>
          </w:p>
        </w:tc>
        <w:tc>
          <w:tcPr>
            <w:tcW w:w="4072" w:type="pct"/>
            <w:gridSpan w:val="7"/>
            <w:shd w:val="clear" w:color="auto" w:fill="BDD6EE"/>
            <w:vAlign w:val="center"/>
          </w:tcPr>
          <w:p w14:paraId="4478E59A" w14:textId="77777777" w:rsidR="00845801" w:rsidRPr="00C41EA4" w:rsidRDefault="007A390F" w:rsidP="006F4188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11.12</w:t>
            </w:r>
            <w:r w:rsidR="00845801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.2024 r.</w:t>
            </w:r>
          </w:p>
        </w:tc>
      </w:tr>
    </w:tbl>
    <w:p w14:paraId="29C20972" w14:textId="77777777" w:rsidR="00301B2D" w:rsidRPr="00301B2D" w:rsidRDefault="00301B2D" w:rsidP="007D0676">
      <w:pPr>
        <w:tabs>
          <w:tab w:val="left" w:pos="10773"/>
        </w:tabs>
        <w:spacing w:line="360" w:lineRule="auto"/>
        <w:ind w:right="283"/>
        <w:rPr>
          <w:sz w:val="6"/>
          <w:szCs w:val="6"/>
        </w:rPr>
      </w:pPr>
    </w:p>
    <w:p w14:paraId="13F1239F" w14:textId="77777777" w:rsidR="00114F50" w:rsidRPr="004919F6" w:rsidRDefault="00114F50" w:rsidP="006F4188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919F6">
        <w:rPr>
          <w:rFonts w:ascii="Calibri" w:hAnsi="Calibri" w:cs="Calibri"/>
          <w:b/>
          <w:bCs/>
          <w:color w:val="000000"/>
          <w:sz w:val="24"/>
          <w:szCs w:val="24"/>
        </w:rPr>
        <w:t>W dniu odbioru odpadów worki, pojemniki należy wystawić przed posesję do godz. 7.00.</w:t>
      </w:r>
    </w:p>
    <w:p w14:paraId="24F04FFF" w14:textId="77777777" w:rsidR="00DF66A8" w:rsidRPr="004919F6" w:rsidRDefault="00114F50" w:rsidP="00167EA1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 w:rsidRPr="004919F6">
        <w:rPr>
          <w:rFonts w:ascii="Calibri" w:hAnsi="Calibri" w:cs="Calibri"/>
          <w:b/>
          <w:bCs/>
          <w:color w:val="000000"/>
          <w:sz w:val="24"/>
          <w:szCs w:val="24"/>
        </w:rPr>
        <w:t xml:space="preserve">Odpady wystawione po tej godz. mogą zostać nieodebrane.  </w:t>
      </w:r>
    </w:p>
    <w:sectPr w:rsidR="00DF66A8" w:rsidRPr="004919F6" w:rsidSect="009349D2">
      <w:headerReference w:type="default" r:id="rId7"/>
      <w:pgSz w:w="11906" w:h="16838"/>
      <w:pgMar w:top="993" w:right="425" w:bottom="0" w:left="425" w:header="426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41C23" w14:textId="77777777" w:rsidR="009A68CD" w:rsidRDefault="009A68CD">
      <w:r>
        <w:separator/>
      </w:r>
    </w:p>
  </w:endnote>
  <w:endnote w:type="continuationSeparator" w:id="0">
    <w:p w14:paraId="2AE0BEA9" w14:textId="77777777" w:rsidR="009A68CD" w:rsidRDefault="009A6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12FBB3" w14:textId="77777777" w:rsidR="009A68CD" w:rsidRDefault="009A68CD">
      <w:r>
        <w:separator/>
      </w:r>
    </w:p>
  </w:footnote>
  <w:footnote w:type="continuationSeparator" w:id="0">
    <w:p w14:paraId="39140AD3" w14:textId="77777777" w:rsidR="009A68CD" w:rsidRDefault="009A6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D2273" w14:textId="77777777" w:rsidR="00332AEC" w:rsidRPr="004919F6" w:rsidRDefault="00000000" w:rsidP="00332AEC">
    <w:pPr>
      <w:ind w:right="-7616"/>
      <w:rPr>
        <w:rFonts w:ascii="Calibri" w:hAnsi="Calibri" w:cs="Calibri"/>
        <w:b/>
        <w:bCs/>
        <w:color w:val="000000"/>
        <w:sz w:val="24"/>
        <w:szCs w:val="24"/>
      </w:rPr>
    </w:pPr>
    <w:r>
      <w:rPr>
        <w:noProof/>
        <w:sz w:val="24"/>
        <w:szCs w:val="24"/>
      </w:rPr>
      <w:pict w14:anchorId="37DE5A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1030" type="#_x0000_t75" style="position:absolute;margin-left:.05pt;margin-top:-12.55pt;width:116.25pt;height:49.5pt;z-index:-251658752;visibility:visible" wrapcoords="-139 0 -139 21273 21600 21273 21600 0 -139 0">
          <v:imagedata r:id="rId1" o:title="Logo_PGK"/>
          <w10:wrap type="tight"/>
        </v:shape>
      </w:pict>
    </w:r>
    <w:r w:rsidR="00332AEC" w:rsidRPr="004919F6">
      <w:rPr>
        <w:rFonts w:ascii="Calibri" w:hAnsi="Calibri" w:cs="Calibri"/>
        <w:b/>
        <w:bCs/>
        <w:color w:val="000000"/>
        <w:sz w:val="24"/>
        <w:szCs w:val="24"/>
      </w:rPr>
      <w:t xml:space="preserve">                                                 Harmonogram odbioru odpadów komunalnych z budynków jednorodzinnych</w:t>
    </w:r>
  </w:p>
  <w:p w14:paraId="7A9F5E4E" w14:textId="40EE9A52" w:rsidR="0097362F" w:rsidRPr="004919F6" w:rsidRDefault="00332AEC" w:rsidP="004919F6">
    <w:pPr>
      <w:pStyle w:val="Nagwek"/>
      <w:tabs>
        <w:tab w:val="clear" w:pos="9072"/>
        <w:tab w:val="right" w:pos="9356"/>
      </w:tabs>
      <w:ind w:left="2268" w:right="141"/>
      <w:jc w:val="center"/>
      <w:rPr>
        <w:rFonts w:ascii="Garamond" w:hAnsi="Garamond"/>
        <w:b/>
        <w:sz w:val="24"/>
        <w:szCs w:val="24"/>
        <w:lang w:val="de-DE"/>
      </w:rPr>
    </w:pPr>
    <w:r w:rsidRPr="004919F6">
      <w:rPr>
        <w:rFonts w:ascii="Calibri" w:hAnsi="Calibri" w:cs="Calibri"/>
        <w:b/>
        <w:bCs/>
        <w:color w:val="000000"/>
        <w:sz w:val="24"/>
        <w:szCs w:val="24"/>
      </w:rPr>
      <w:t xml:space="preserve">z terenu Miasta Sejny </w:t>
    </w:r>
    <w:r w:rsidR="005267CF" w:rsidRPr="004919F6">
      <w:rPr>
        <w:rFonts w:ascii="Calibri" w:hAnsi="Calibri" w:cs="Calibri"/>
        <w:b/>
        <w:bCs/>
        <w:color w:val="000000"/>
        <w:sz w:val="24"/>
        <w:szCs w:val="24"/>
      </w:rPr>
      <w:t xml:space="preserve">od </w:t>
    </w:r>
    <w:r w:rsidR="00BC295E">
      <w:rPr>
        <w:rFonts w:ascii="Calibri" w:hAnsi="Calibri" w:cs="Calibri"/>
        <w:b/>
        <w:bCs/>
        <w:color w:val="000000"/>
        <w:sz w:val="24"/>
        <w:szCs w:val="24"/>
      </w:rPr>
      <w:t>01.06</w:t>
    </w:r>
    <w:r w:rsidR="005267CF" w:rsidRPr="004919F6">
      <w:rPr>
        <w:rFonts w:ascii="Calibri" w:hAnsi="Calibri" w:cs="Calibri"/>
        <w:b/>
        <w:bCs/>
        <w:color w:val="000000"/>
        <w:sz w:val="24"/>
        <w:szCs w:val="24"/>
      </w:rPr>
      <w:t>.2024 r. do 31.</w:t>
    </w:r>
    <w:r w:rsidR="0088478F">
      <w:rPr>
        <w:rFonts w:ascii="Calibri" w:hAnsi="Calibri" w:cs="Calibri"/>
        <w:b/>
        <w:bCs/>
        <w:color w:val="000000"/>
        <w:sz w:val="24"/>
        <w:szCs w:val="24"/>
      </w:rPr>
      <w:t>12</w:t>
    </w:r>
    <w:r w:rsidR="005267CF" w:rsidRPr="004919F6">
      <w:rPr>
        <w:rFonts w:ascii="Calibri" w:hAnsi="Calibri" w:cs="Calibri"/>
        <w:b/>
        <w:bCs/>
        <w:color w:val="000000"/>
        <w:sz w:val="24"/>
        <w:szCs w:val="24"/>
      </w:rPr>
      <w:t>.2024</w:t>
    </w:r>
    <w:r w:rsidRPr="004919F6">
      <w:rPr>
        <w:rFonts w:ascii="Calibri" w:hAnsi="Calibri" w:cs="Calibri"/>
        <w:b/>
        <w:bCs/>
        <w:color w:val="000000"/>
        <w:sz w:val="24"/>
        <w:szCs w:val="24"/>
      </w:rPr>
      <w:t xml:space="preserve">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9pt;height:16.5pt" o:bullet="t">
        <v:imagedata r:id="rId1" o:title="Logo_PGK małe"/>
      </v:shape>
    </w:pict>
  </w:numPicBullet>
  <w:abstractNum w:abstractNumId="0" w15:restartNumberingAfterBreak="0">
    <w:nsid w:val="58B721B5"/>
    <w:multiLevelType w:val="hybridMultilevel"/>
    <w:tmpl w:val="B1685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0586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D0265"/>
    <w:rsid w:val="00000742"/>
    <w:rsid w:val="00001C52"/>
    <w:rsid w:val="000025D6"/>
    <w:rsid w:val="00010AAC"/>
    <w:rsid w:val="00027FC4"/>
    <w:rsid w:val="00045DFD"/>
    <w:rsid w:val="000662B3"/>
    <w:rsid w:val="00073A86"/>
    <w:rsid w:val="00073B13"/>
    <w:rsid w:val="000904B6"/>
    <w:rsid w:val="000A1536"/>
    <w:rsid w:val="000A535C"/>
    <w:rsid w:val="000A61EC"/>
    <w:rsid w:val="000B4779"/>
    <w:rsid w:val="000C0A97"/>
    <w:rsid w:val="000E420A"/>
    <w:rsid w:val="000F2C26"/>
    <w:rsid w:val="00104697"/>
    <w:rsid w:val="00106744"/>
    <w:rsid w:val="0011226E"/>
    <w:rsid w:val="00114F50"/>
    <w:rsid w:val="001407ED"/>
    <w:rsid w:val="001431B2"/>
    <w:rsid w:val="0015676B"/>
    <w:rsid w:val="00160E4C"/>
    <w:rsid w:val="00167EA1"/>
    <w:rsid w:val="0017143D"/>
    <w:rsid w:val="00175C01"/>
    <w:rsid w:val="0019142D"/>
    <w:rsid w:val="001B7ECE"/>
    <w:rsid w:val="001D4764"/>
    <w:rsid w:val="001D6ED6"/>
    <w:rsid w:val="001E3DA4"/>
    <w:rsid w:val="001F2F91"/>
    <w:rsid w:val="00200B18"/>
    <w:rsid w:val="00212933"/>
    <w:rsid w:val="00220D30"/>
    <w:rsid w:val="00221130"/>
    <w:rsid w:val="00230B3A"/>
    <w:rsid w:val="002477FB"/>
    <w:rsid w:val="002504C8"/>
    <w:rsid w:val="00273B0C"/>
    <w:rsid w:val="002C68BC"/>
    <w:rsid w:val="002D1B71"/>
    <w:rsid w:val="002E3F5F"/>
    <w:rsid w:val="002E4E78"/>
    <w:rsid w:val="002E63D7"/>
    <w:rsid w:val="00301B2D"/>
    <w:rsid w:val="00302B9D"/>
    <w:rsid w:val="00306203"/>
    <w:rsid w:val="00307265"/>
    <w:rsid w:val="003145ED"/>
    <w:rsid w:val="00332AEC"/>
    <w:rsid w:val="00336631"/>
    <w:rsid w:val="00352C7B"/>
    <w:rsid w:val="00373C75"/>
    <w:rsid w:val="00394A41"/>
    <w:rsid w:val="003A4D38"/>
    <w:rsid w:val="003A6687"/>
    <w:rsid w:val="003A706E"/>
    <w:rsid w:val="003D08C0"/>
    <w:rsid w:val="003E66C6"/>
    <w:rsid w:val="003F22B1"/>
    <w:rsid w:val="003F46E3"/>
    <w:rsid w:val="00400B1A"/>
    <w:rsid w:val="00410A92"/>
    <w:rsid w:val="004161C8"/>
    <w:rsid w:val="0043235C"/>
    <w:rsid w:val="0045638C"/>
    <w:rsid w:val="004664B3"/>
    <w:rsid w:val="00477D63"/>
    <w:rsid w:val="0048644A"/>
    <w:rsid w:val="004868EE"/>
    <w:rsid w:val="004919F6"/>
    <w:rsid w:val="004A6206"/>
    <w:rsid w:val="004B3E98"/>
    <w:rsid w:val="004C0BDD"/>
    <w:rsid w:val="004D05AB"/>
    <w:rsid w:val="004D4467"/>
    <w:rsid w:val="004E76DF"/>
    <w:rsid w:val="004F2198"/>
    <w:rsid w:val="004F4630"/>
    <w:rsid w:val="00502397"/>
    <w:rsid w:val="00516FD5"/>
    <w:rsid w:val="00520DB7"/>
    <w:rsid w:val="005267CF"/>
    <w:rsid w:val="00531C4C"/>
    <w:rsid w:val="00543F24"/>
    <w:rsid w:val="00555F95"/>
    <w:rsid w:val="005576AB"/>
    <w:rsid w:val="00573163"/>
    <w:rsid w:val="00575B3E"/>
    <w:rsid w:val="0059222D"/>
    <w:rsid w:val="00594695"/>
    <w:rsid w:val="00594B15"/>
    <w:rsid w:val="005A7B39"/>
    <w:rsid w:val="005B3C42"/>
    <w:rsid w:val="005B5191"/>
    <w:rsid w:val="005C18DB"/>
    <w:rsid w:val="005C6FC6"/>
    <w:rsid w:val="005C753D"/>
    <w:rsid w:val="005C7EFA"/>
    <w:rsid w:val="00615EC6"/>
    <w:rsid w:val="00621BEF"/>
    <w:rsid w:val="00633928"/>
    <w:rsid w:val="00635BE8"/>
    <w:rsid w:val="00643D45"/>
    <w:rsid w:val="0064552C"/>
    <w:rsid w:val="00647EF7"/>
    <w:rsid w:val="006603BB"/>
    <w:rsid w:val="00667AD6"/>
    <w:rsid w:val="00667C45"/>
    <w:rsid w:val="006718CE"/>
    <w:rsid w:val="00680A3E"/>
    <w:rsid w:val="00686B33"/>
    <w:rsid w:val="0069435B"/>
    <w:rsid w:val="006A57C2"/>
    <w:rsid w:val="006C7163"/>
    <w:rsid w:val="006D3ECB"/>
    <w:rsid w:val="006D48DB"/>
    <w:rsid w:val="006F4188"/>
    <w:rsid w:val="006F4A68"/>
    <w:rsid w:val="007110C8"/>
    <w:rsid w:val="00724FC9"/>
    <w:rsid w:val="00733F39"/>
    <w:rsid w:val="00740FDB"/>
    <w:rsid w:val="007647C7"/>
    <w:rsid w:val="007671C4"/>
    <w:rsid w:val="00772372"/>
    <w:rsid w:val="0077672C"/>
    <w:rsid w:val="0078745B"/>
    <w:rsid w:val="0079447F"/>
    <w:rsid w:val="007A390F"/>
    <w:rsid w:val="007A4FE6"/>
    <w:rsid w:val="007B355A"/>
    <w:rsid w:val="007B3C26"/>
    <w:rsid w:val="007B5A87"/>
    <w:rsid w:val="007C0FDD"/>
    <w:rsid w:val="007C1465"/>
    <w:rsid w:val="007C3D5A"/>
    <w:rsid w:val="007D02D2"/>
    <w:rsid w:val="007D0676"/>
    <w:rsid w:val="007D5BF2"/>
    <w:rsid w:val="007F0AC2"/>
    <w:rsid w:val="007F0BCA"/>
    <w:rsid w:val="007F6E39"/>
    <w:rsid w:val="008036C3"/>
    <w:rsid w:val="008158F8"/>
    <w:rsid w:val="00815998"/>
    <w:rsid w:val="0081792A"/>
    <w:rsid w:val="00827ECB"/>
    <w:rsid w:val="0083022A"/>
    <w:rsid w:val="00833CF7"/>
    <w:rsid w:val="0084081C"/>
    <w:rsid w:val="00845801"/>
    <w:rsid w:val="00850442"/>
    <w:rsid w:val="008666CF"/>
    <w:rsid w:val="00867E65"/>
    <w:rsid w:val="008722C3"/>
    <w:rsid w:val="00875104"/>
    <w:rsid w:val="0088478F"/>
    <w:rsid w:val="00887CE1"/>
    <w:rsid w:val="008921D8"/>
    <w:rsid w:val="0089251F"/>
    <w:rsid w:val="008A17A4"/>
    <w:rsid w:val="008B3387"/>
    <w:rsid w:val="008C147C"/>
    <w:rsid w:val="008C7A42"/>
    <w:rsid w:val="008C7B1F"/>
    <w:rsid w:val="008F5D26"/>
    <w:rsid w:val="009349D2"/>
    <w:rsid w:val="0093772A"/>
    <w:rsid w:val="0094441F"/>
    <w:rsid w:val="00950710"/>
    <w:rsid w:val="0097362F"/>
    <w:rsid w:val="00985BAF"/>
    <w:rsid w:val="009A68CD"/>
    <w:rsid w:val="009C3DF0"/>
    <w:rsid w:val="009C7D4C"/>
    <w:rsid w:val="009D628D"/>
    <w:rsid w:val="009D6CEC"/>
    <w:rsid w:val="009E40B9"/>
    <w:rsid w:val="00A04B36"/>
    <w:rsid w:val="00A068B0"/>
    <w:rsid w:val="00A36502"/>
    <w:rsid w:val="00A41C15"/>
    <w:rsid w:val="00A57FC4"/>
    <w:rsid w:val="00A6231C"/>
    <w:rsid w:val="00A72296"/>
    <w:rsid w:val="00A80240"/>
    <w:rsid w:val="00A918B5"/>
    <w:rsid w:val="00A93E65"/>
    <w:rsid w:val="00AA7154"/>
    <w:rsid w:val="00AA7388"/>
    <w:rsid w:val="00AB4E5C"/>
    <w:rsid w:val="00AB57F4"/>
    <w:rsid w:val="00AD1358"/>
    <w:rsid w:val="00AD3769"/>
    <w:rsid w:val="00AE6415"/>
    <w:rsid w:val="00AF015C"/>
    <w:rsid w:val="00AF315F"/>
    <w:rsid w:val="00B01BB8"/>
    <w:rsid w:val="00B22630"/>
    <w:rsid w:val="00B22F3E"/>
    <w:rsid w:val="00B44481"/>
    <w:rsid w:val="00B477D4"/>
    <w:rsid w:val="00B51E02"/>
    <w:rsid w:val="00B905F7"/>
    <w:rsid w:val="00BA6545"/>
    <w:rsid w:val="00BC295E"/>
    <w:rsid w:val="00BC31FF"/>
    <w:rsid w:val="00BD47DC"/>
    <w:rsid w:val="00BD652C"/>
    <w:rsid w:val="00BE0598"/>
    <w:rsid w:val="00BE3821"/>
    <w:rsid w:val="00BE55D5"/>
    <w:rsid w:val="00C01B9A"/>
    <w:rsid w:val="00C146FA"/>
    <w:rsid w:val="00C216C7"/>
    <w:rsid w:val="00C2780B"/>
    <w:rsid w:val="00C27A92"/>
    <w:rsid w:val="00C353AA"/>
    <w:rsid w:val="00C35491"/>
    <w:rsid w:val="00C41E52"/>
    <w:rsid w:val="00C41EA4"/>
    <w:rsid w:val="00C4582C"/>
    <w:rsid w:val="00C472D3"/>
    <w:rsid w:val="00C5363A"/>
    <w:rsid w:val="00C54783"/>
    <w:rsid w:val="00C6243E"/>
    <w:rsid w:val="00C74500"/>
    <w:rsid w:val="00C905AB"/>
    <w:rsid w:val="00C9072B"/>
    <w:rsid w:val="00CA54F3"/>
    <w:rsid w:val="00CA59E2"/>
    <w:rsid w:val="00CE2C4B"/>
    <w:rsid w:val="00CE2CED"/>
    <w:rsid w:val="00CF1E16"/>
    <w:rsid w:val="00D00525"/>
    <w:rsid w:val="00D21FB1"/>
    <w:rsid w:val="00D22807"/>
    <w:rsid w:val="00D24D1D"/>
    <w:rsid w:val="00D252E9"/>
    <w:rsid w:val="00D374E2"/>
    <w:rsid w:val="00D53F01"/>
    <w:rsid w:val="00D7677A"/>
    <w:rsid w:val="00DD0265"/>
    <w:rsid w:val="00DD1DC1"/>
    <w:rsid w:val="00DD1F6C"/>
    <w:rsid w:val="00DF2DD5"/>
    <w:rsid w:val="00DF66A8"/>
    <w:rsid w:val="00E00CE4"/>
    <w:rsid w:val="00E03AA2"/>
    <w:rsid w:val="00E07D1C"/>
    <w:rsid w:val="00E10164"/>
    <w:rsid w:val="00E16318"/>
    <w:rsid w:val="00E1756D"/>
    <w:rsid w:val="00E24DF2"/>
    <w:rsid w:val="00E25770"/>
    <w:rsid w:val="00E40974"/>
    <w:rsid w:val="00E45FCE"/>
    <w:rsid w:val="00E46FD8"/>
    <w:rsid w:val="00E62944"/>
    <w:rsid w:val="00E7729E"/>
    <w:rsid w:val="00E82453"/>
    <w:rsid w:val="00E853F3"/>
    <w:rsid w:val="00EA731F"/>
    <w:rsid w:val="00EC6297"/>
    <w:rsid w:val="00EE34A8"/>
    <w:rsid w:val="00EE51AE"/>
    <w:rsid w:val="00F0180A"/>
    <w:rsid w:val="00F0211C"/>
    <w:rsid w:val="00F11CF6"/>
    <w:rsid w:val="00F145AE"/>
    <w:rsid w:val="00F30290"/>
    <w:rsid w:val="00F307C9"/>
    <w:rsid w:val="00F52618"/>
    <w:rsid w:val="00F63B70"/>
    <w:rsid w:val="00F70017"/>
    <w:rsid w:val="00F7057A"/>
    <w:rsid w:val="00F7150F"/>
    <w:rsid w:val="00F71996"/>
    <w:rsid w:val="00F73044"/>
    <w:rsid w:val="00F77BCA"/>
    <w:rsid w:val="00F82054"/>
    <w:rsid w:val="00F849E8"/>
    <w:rsid w:val="00FA5D97"/>
    <w:rsid w:val="00FC19B9"/>
    <w:rsid w:val="00FD64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584318"/>
  <w15:docId w15:val="{FE1BFBD9-92B2-46A7-94EB-6ED24AD9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8925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9251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89251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89251F"/>
    <w:pPr>
      <w:spacing w:line="360" w:lineRule="auto"/>
      <w:jc w:val="both"/>
    </w:pPr>
    <w:rPr>
      <w:sz w:val="28"/>
    </w:rPr>
  </w:style>
  <w:style w:type="character" w:customStyle="1" w:styleId="NagwekZnak">
    <w:name w:val="Nagłówek Znak"/>
    <w:basedOn w:val="Domylnaczcionkaakapitu"/>
    <w:link w:val="Nagwek"/>
    <w:rsid w:val="0097362F"/>
  </w:style>
  <w:style w:type="character" w:styleId="Hipercze">
    <w:name w:val="Hyperlink"/>
    <w:rsid w:val="0097362F"/>
    <w:rPr>
      <w:color w:val="0000FF"/>
      <w:u w:val="single"/>
    </w:rPr>
  </w:style>
  <w:style w:type="table" w:styleId="Tabela-Siatka">
    <w:name w:val="Table Grid"/>
    <w:basedOn w:val="Standardowy"/>
    <w:uiPriority w:val="39"/>
    <w:rsid w:val="003145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1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Pisma-%20Sp&#243;&#322;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Pisma- Spółka</Template>
  <TotalTime>1227</TotalTime>
  <Pages>1</Pages>
  <Words>360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Sejny dn:</vt:lpstr>
    </vt:vector>
  </TitlesOfParts>
  <Company>xxxx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Sejny dn:</dc:title>
  <dc:subject/>
  <dc:creator>MEDION</dc:creator>
  <cp:keywords/>
  <cp:lastModifiedBy>transport@pgk.sejny.pl</cp:lastModifiedBy>
  <cp:revision>166</cp:revision>
  <cp:lastPrinted>2024-05-23T11:48:00Z</cp:lastPrinted>
  <dcterms:created xsi:type="dcterms:W3CDTF">2022-12-01T10:35:00Z</dcterms:created>
  <dcterms:modified xsi:type="dcterms:W3CDTF">2024-05-23T12:06:00Z</dcterms:modified>
</cp:coreProperties>
</file>