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E8C1A" w14:textId="77777777" w:rsidR="00F36E23" w:rsidRDefault="00F36E23"/>
    <w:tbl>
      <w:tblPr>
        <w:tblpPr w:leftFromText="141" w:rightFromText="141" w:vertAnchor="page" w:horzAnchor="margin" w:tblpXSpec="center" w:tblpY="120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1263"/>
        <w:gridCol w:w="1263"/>
        <w:gridCol w:w="1441"/>
        <w:gridCol w:w="1263"/>
        <w:gridCol w:w="1263"/>
        <w:gridCol w:w="1263"/>
        <w:gridCol w:w="1263"/>
      </w:tblGrid>
      <w:tr w:rsidR="002A6DBB" w:rsidRPr="00297AF4" w14:paraId="4E8BD4F7" w14:textId="77777777" w:rsidTr="00D92658">
        <w:trPr>
          <w:trHeight w:val="513"/>
          <w:jc w:val="center"/>
        </w:trPr>
        <w:tc>
          <w:tcPr>
            <w:tcW w:w="0" w:type="auto"/>
            <w:gridSpan w:val="8"/>
            <w:shd w:val="clear" w:color="auto" w:fill="FFFF66"/>
            <w:vAlign w:val="center"/>
          </w:tcPr>
          <w:p w14:paraId="3E71A480" w14:textId="77777777" w:rsidR="002A6DBB" w:rsidRPr="00297AF4" w:rsidRDefault="002A6DBB" w:rsidP="00682D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28C0A149" w14:textId="77777777" w:rsidR="002A6DBB" w:rsidRPr="00297AF4" w:rsidRDefault="002A6DBB" w:rsidP="00682D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97AF4">
              <w:rPr>
                <w:rFonts w:ascii="Calibri" w:hAnsi="Calibri" w:cs="Calibri"/>
                <w:b/>
                <w:bCs/>
                <w:color w:val="000000"/>
              </w:rPr>
              <w:t>Odbiór zmieszanych (resztkowych) odpadów komunalnych z budynków wielolokalowych</w:t>
            </w:r>
          </w:p>
          <w:p w14:paraId="00F83EBF" w14:textId="77777777" w:rsidR="002A6DBB" w:rsidRPr="00297AF4" w:rsidRDefault="002A6DBB" w:rsidP="00682D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2A6DBB" w:rsidRPr="00297AF4" w14:paraId="7852848A" w14:textId="77777777" w:rsidTr="00D92658">
        <w:trPr>
          <w:trHeight w:hRule="exact" w:val="571"/>
          <w:jc w:val="center"/>
        </w:trPr>
        <w:tc>
          <w:tcPr>
            <w:tcW w:w="0" w:type="auto"/>
            <w:gridSpan w:val="8"/>
            <w:shd w:val="clear" w:color="auto" w:fill="9CC2E5"/>
            <w:vAlign w:val="center"/>
          </w:tcPr>
          <w:p w14:paraId="6575EEAE" w14:textId="77777777" w:rsidR="002A6DBB" w:rsidRPr="00297AF4" w:rsidRDefault="002A6DBB" w:rsidP="00682D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97AF4">
              <w:rPr>
                <w:rFonts w:ascii="Calibri" w:hAnsi="Calibri" w:cs="Calibri"/>
                <w:b/>
                <w:bCs/>
                <w:color w:val="000000"/>
              </w:rPr>
              <w:t>w każdy poniedziałek, środę i piątek                                                                                                                                                                                                                                                                                    (w przypadku, gdy dzień odbioru odpadów przypada w dzień wolny od pracy, odpady odebrane będą przed tym dniem)</w:t>
            </w:r>
          </w:p>
        </w:tc>
      </w:tr>
      <w:tr w:rsidR="002A6DBB" w:rsidRPr="00297AF4" w14:paraId="22AFDF25" w14:textId="77777777" w:rsidTr="00D92658">
        <w:trPr>
          <w:trHeight w:val="322"/>
          <w:jc w:val="center"/>
        </w:trPr>
        <w:tc>
          <w:tcPr>
            <w:tcW w:w="0" w:type="auto"/>
            <w:gridSpan w:val="8"/>
            <w:shd w:val="clear" w:color="auto" w:fill="FFFF66"/>
            <w:vAlign w:val="center"/>
          </w:tcPr>
          <w:p w14:paraId="10B3A197" w14:textId="77777777" w:rsidR="002A6DBB" w:rsidRPr="00297AF4" w:rsidRDefault="002A6DBB" w:rsidP="00682D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564AD048" w14:textId="77777777" w:rsidR="002A6DBB" w:rsidRPr="00297AF4" w:rsidRDefault="002A6DBB" w:rsidP="00682D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97AF4">
              <w:rPr>
                <w:rFonts w:ascii="Calibri" w:hAnsi="Calibri" w:cs="Calibri"/>
                <w:b/>
                <w:bCs/>
                <w:color w:val="000000"/>
              </w:rPr>
              <w:t>Odbiór odpadów komunalnych zebranych selektywnie z budynków wielolokalowych</w:t>
            </w:r>
          </w:p>
          <w:p w14:paraId="0F253D5D" w14:textId="77777777" w:rsidR="002A6DBB" w:rsidRPr="00297AF4" w:rsidRDefault="002A6DBB" w:rsidP="00682D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2A6DBB" w:rsidRPr="00297AF4" w14:paraId="253D0763" w14:textId="77777777" w:rsidTr="00D92658">
        <w:trPr>
          <w:trHeight w:val="310"/>
          <w:jc w:val="center"/>
        </w:trPr>
        <w:tc>
          <w:tcPr>
            <w:tcW w:w="0" w:type="auto"/>
            <w:gridSpan w:val="8"/>
            <w:shd w:val="clear" w:color="auto" w:fill="D9D9D9" w:themeFill="background1" w:themeFillShade="D9"/>
            <w:vAlign w:val="center"/>
          </w:tcPr>
          <w:p w14:paraId="5010576C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1DF6A0EE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data odbioru odpadów</w:t>
            </w:r>
          </w:p>
          <w:p w14:paraId="19888402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9C5BA5" w:rsidRPr="00297AF4" w14:paraId="5CA9D1BC" w14:textId="77777777" w:rsidTr="00D92658">
        <w:trPr>
          <w:trHeight w:val="527"/>
          <w:jc w:val="center"/>
        </w:trPr>
        <w:tc>
          <w:tcPr>
            <w:tcW w:w="0" w:type="auto"/>
            <w:shd w:val="clear" w:color="auto" w:fill="D9D9D9"/>
            <w:vAlign w:val="center"/>
          </w:tcPr>
          <w:p w14:paraId="31511F75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rodzaj odpadów/</w:t>
            </w:r>
          </w:p>
          <w:p w14:paraId="103091B7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miesiąc</w:t>
            </w:r>
          </w:p>
        </w:tc>
        <w:tc>
          <w:tcPr>
            <w:tcW w:w="0" w:type="auto"/>
            <w:shd w:val="clear" w:color="auto" w:fill="C5E0B3"/>
            <w:vAlign w:val="center"/>
          </w:tcPr>
          <w:p w14:paraId="3252D486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V</w:t>
            </w: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I</w:t>
            </w:r>
          </w:p>
        </w:tc>
        <w:tc>
          <w:tcPr>
            <w:tcW w:w="0" w:type="auto"/>
            <w:shd w:val="clear" w:color="auto" w:fill="C5E0B3"/>
            <w:vAlign w:val="center"/>
          </w:tcPr>
          <w:p w14:paraId="2EAFF79D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V</w:t>
            </w: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II</w:t>
            </w:r>
          </w:p>
        </w:tc>
        <w:tc>
          <w:tcPr>
            <w:tcW w:w="0" w:type="auto"/>
            <w:shd w:val="clear" w:color="auto" w:fill="C5E0B3"/>
            <w:vAlign w:val="center"/>
          </w:tcPr>
          <w:p w14:paraId="2FBB2132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V</w:t>
            </w: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III</w:t>
            </w:r>
          </w:p>
        </w:tc>
        <w:tc>
          <w:tcPr>
            <w:tcW w:w="0" w:type="auto"/>
            <w:shd w:val="clear" w:color="auto" w:fill="C5E0B3"/>
            <w:vAlign w:val="center"/>
          </w:tcPr>
          <w:p w14:paraId="38F548DE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lang w:eastAsia="en-US"/>
              </w:rPr>
              <w:t>X</w:t>
            </w:r>
          </w:p>
        </w:tc>
        <w:tc>
          <w:tcPr>
            <w:tcW w:w="0" w:type="auto"/>
            <w:shd w:val="clear" w:color="auto" w:fill="C5E0B3"/>
            <w:vAlign w:val="center"/>
          </w:tcPr>
          <w:p w14:paraId="34F92DFD" w14:textId="77777777" w:rsidR="002A6DBB" w:rsidRDefault="008B3DE8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X</w:t>
            </w:r>
          </w:p>
        </w:tc>
        <w:tc>
          <w:tcPr>
            <w:tcW w:w="0" w:type="auto"/>
            <w:shd w:val="clear" w:color="auto" w:fill="C5E0B3"/>
            <w:vAlign w:val="center"/>
          </w:tcPr>
          <w:p w14:paraId="5666055F" w14:textId="77777777" w:rsidR="009C5BA5" w:rsidRDefault="008B3DE8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XI</w:t>
            </w:r>
          </w:p>
        </w:tc>
        <w:tc>
          <w:tcPr>
            <w:tcW w:w="0" w:type="auto"/>
            <w:shd w:val="clear" w:color="auto" w:fill="C5E0B3"/>
            <w:vAlign w:val="center"/>
          </w:tcPr>
          <w:p w14:paraId="22E8EBC6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XII</w:t>
            </w:r>
          </w:p>
        </w:tc>
      </w:tr>
      <w:tr w:rsidR="009C5BA5" w:rsidRPr="00297AF4" w14:paraId="1176BDB3" w14:textId="77777777" w:rsidTr="00D92658">
        <w:trPr>
          <w:trHeight w:hRule="exact" w:val="571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79E00C15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biodegradowalne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3C8C53" w14:textId="77777777" w:rsidR="009C5BA5" w:rsidRPr="00297AF4" w:rsidRDefault="002A6DB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7,14,21,28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E00805" w14:textId="77777777" w:rsidR="009C5BA5" w:rsidRPr="00297AF4" w:rsidRDefault="002A6DB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5,12,19,26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A086AE" w14:textId="77777777" w:rsidR="009C5BA5" w:rsidRPr="00297AF4" w:rsidRDefault="002A6DB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2,9,16,23,30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5B730B" w14:textId="77777777" w:rsidR="009C5BA5" w:rsidRPr="00297AF4" w:rsidRDefault="002A6DB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6,13,20,27</w:t>
            </w:r>
          </w:p>
        </w:tc>
        <w:tc>
          <w:tcPr>
            <w:tcW w:w="0" w:type="auto"/>
            <w:vAlign w:val="center"/>
          </w:tcPr>
          <w:p w14:paraId="7D591874" w14:textId="77777777" w:rsidR="009C5BA5" w:rsidRPr="00297AF4" w:rsidRDefault="002A6DB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4,11,18,25</w:t>
            </w:r>
          </w:p>
        </w:tc>
        <w:tc>
          <w:tcPr>
            <w:tcW w:w="0" w:type="auto"/>
            <w:vAlign w:val="center"/>
          </w:tcPr>
          <w:p w14:paraId="5E0C0CF6" w14:textId="77777777" w:rsidR="009C5BA5" w:rsidRPr="00297AF4" w:rsidRDefault="002A6DB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8,22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5A2CD6" w14:textId="77777777" w:rsidR="009C5BA5" w:rsidRPr="00297AF4" w:rsidRDefault="002A6DB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13,27</w:t>
            </w:r>
          </w:p>
        </w:tc>
      </w:tr>
      <w:tr w:rsidR="009C5BA5" w:rsidRPr="00297AF4" w14:paraId="43741CC5" w14:textId="77777777" w:rsidTr="00D92658">
        <w:trPr>
          <w:trHeight w:hRule="exact" w:val="571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13583919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tworzywa sztuczne+metale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9328FB" w14:textId="77777777" w:rsidR="009C5BA5" w:rsidRPr="00297AF4" w:rsidRDefault="002A6DB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4,11,18,25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98082A" w14:textId="77777777" w:rsidR="009C5BA5" w:rsidRPr="00297AF4" w:rsidRDefault="0023626F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2,9,16,23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7E0B12" w14:textId="77777777" w:rsidR="009C5BA5" w:rsidRPr="00297AF4" w:rsidRDefault="0023626F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6,13,20,27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7BAD3E" w14:textId="77777777" w:rsidR="009C5BA5" w:rsidRPr="00297AF4" w:rsidRDefault="0023626F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3,10,17,24</w:t>
            </w:r>
          </w:p>
        </w:tc>
        <w:tc>
          <w:tcPr>
            <w:tcW w:w="0" w:type="auto"/>
            <w:vAlign w:val="center"/>
          </w:tcPr>
          <w:p w14:paraId="46B21F88" w14:textId="77777777" w:rsidR="009C5BA5" w:rsidRPr="00297AF4" w:rsidRDefault="0023626F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1,8,15,22</w:t>
            </w:r>
          </w:p>
        </w:tc>
        <w:tc>
          <w:tcPr>
            <w:tcW w:w="0" w:type="auto"/>
            <w:vAlign w:val="center"/>
          </w:tcPr>
          <w:p w14:paraId="3A706F8F" w14:textId="77777777" w:rsidR="009C5BA5" w:rsidRPr="00297AF4" w:rsidRDefault="0023626F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5,12,19,26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74A1E9" w14:textId="77777777" w:rsidR="009C5BA5" w:rsidRPr="00297AF4" w:rsidRDefault="0023626F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3,10,17,24</w:t>
            </w:r>
          </w:p>
        </w:tc>
      </w:tr>
      <w:tr w:rsidR="009C5BA5" w:rsidRPr="00297AF4" w14:paraId="12064484" w14:textId="77777777" w:rsidTr="00D92658">
        <w:trPr>
          <w:trHeight w:hRule="exact" w:val="571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58808316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szkło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31D4CF" w14:textId="77777777" w:rsidR="009C5BA5" w:rsidRPr="00297AF4" w:rsidRDefault="00B32EE5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BDDFAA" w14:textId="77777777" w:rsidR="009C5BA5" w:rsidRPr="00297AF4" w:rsidRDefault="00682D1D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3A6E20" w14:textId="77777777" w:rsidR="009C5BA5" w:rsidRPr="00297AF4" w:rsidRDefault="00B32EE5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9F94B9" w14:textId="77777777" w:rsidR="009C5BA5" w:rsidRPr="00297AF4" w:rsidRDefault="00682D1D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23</w:t>
            </w:r>
          </w:p>
        </w:tc>
        <w:tc>
          <w:tcPr>
            <w:tcW w:w="0" w:type="auto"/>
            <w:vAlign w:val="center"/>
          </w:tcPr>
          <w:p w14:paraId="7719418A" w14:textId="77777777" w:rsidR="009C5BA5" w:rsidRPr="00297AF4" w:rsidRDefault="00B32EE5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28</w:t>
            </w:r>
          </w:p>
        </w:tc>
        <w:tc>
          <w:tcPr>
            <w:tcW w:w="0" w:type="auto"/>
            <w:vAlign w:val="center"/>
          </w:tcPr>
          <w:p w14:paraId="1EF43E26" w14:textId="77777777" w:rsidR="009C5BA5" w:rsidRPr="00297AF4" w:rsidRDefault="00682D1D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010AC1" w14:textId="77777777" w:rsidR="009C5BA5" w:rsidRPr="00297AF4" w:rsidRDefault="00B32EE5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23</w:t>
            </w:r>
          </w:p>
        </w:tc>
      </w:tr>
      <w:tr w:rsidR="009C5BA5" w:rsidRPr="00297AF4" w14:paraId="4A5729F2" w14:textId="77777777" w:rsidTr="00D92658">
        <w:trPr>
          <w:trHeight w:hRule="exact" w:val="571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157F2A7D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makulatura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8DA92B" w14:textId="6BE86FD1" w:rsidR="009C5BA5" w:rsidRPr="00297AF4" w:rsidRDefault="00F9486E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4,18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9FB375" w14:textId="77777777" w:rsidR="009C5BA5" w:rsidRPr="00297AF4" w:rsidRDefault="00F9486E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2,9,16,23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B46B5F" w14:textId="77777777" w:rsidR="009C5BA5" w:rsidRPr="00297AF4" w:rsidRDefault="00F9486E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6,13,20,27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87C327" w14:textId="77777777" w:rsidR="009C5BA5" w:rsidRPr="00297AF4" w:rsidRDefault="00F9486E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3,10,17,24</w:t>
            </w:r>
          </w:p>
        </w:tc>
        <w:tc>
          <w:tcPr>
            <w:tcW w:w="0" w:type="auto"/>
            <w:vAlign w:val="center"/>
          </w:tcPr>
          <w:p w14:paraId="2B566604" w14:textId="77777777" w:rsidR="009C5BA5" w:rsidRPr="00297AF4" w:rsidRDefault="00F9486E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1,8,15,22</w:t>
            </w:r>
          </w:p>
        </w:tc>
        <w:tc>
          <w:tcPr>
            <w:tcW w:w="0" w:type="auto"/>
            <w:vAlign w:val="center"/>
          </w:tcPr>
          <w:p w14:paraId="2C947FCC" w14:textId="77777777" w:rsidR="009C5BA5" w:rsidRPr="00297AF4" w:rsidRDefault="00F9486E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5,12,19,26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F76E81" w14:textId="77777777" w:rsidR="009C5BA5" w:rsidRPr="00297AF4" w:rsidRDefault="00F9486E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3,10,17,24</w:t>
            </w:r>
          </w:p>
        </w:tc>
      </w:tr>
      <w:tr w:rsidR="009C5BA5" w:rsidRPr="00297AF4" w14:paraId="7A5DDDB8" w14:textId="77777777" w:rsidTr="00D92658">
        <w:trPr>
          <w:trHeight w:hRule="exact" w:val="571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0CF11603" w14:textId="77777777" w:rsidR="009C5BA5" w:rsidRPr="00297AF4" w:rsidRDefault="009C5BA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odpady wielkogabarytowe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E6368D" w14:textId="77777777" w:rsidR="009C5BA5" w:rsidRPr="00297AF4" w:rsidRDefault="00570ED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C7814E" w14:textId="77777777" w:rsidR="009C5BA5" w:rsidRPr="00297AF4" w:rsidRDefault="00570ED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B8957C" w14:textId="77777777" w:rsidR="009C5BA5" w:rsidRPr="00297AF4" w:rsidRDefault="00570ED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4B6B2C" w14:textId="77777777" w:rsidR="009C5BA5" w:rsidRPr="00297AF4" w:rsidRDefault="00570ED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14:paraId="655B4882" w14:textId="77777777" w:rsidR="009C5BA5" w:rsidRPr="00297AF4" w:rsidRDefault="00570ED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14:paraId="79F985AE" w14:textId="77777777" w:rsidR="009C5BA5" w:rsidRPr="00297AF4" w:rsidRDefault="00570ED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8A57F9" w14:textId="77777777" w:rsidR="009C5BA5" w:rsidRPr="00297AF4" w:rsidRDefault="00570EDB" w:rsidP="00F9486E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7</w:t>
            </w:r>
          </w:p>
        </w:tc>
      </w:tr>
      <w:tr w:rsidR="002A6DBB" w:rsidRPr="00297AF4" w14:paraId="61BF4B5F" w14:textId="77777777" w:rsidTr="00D92658">
        <w:trPr>
          <w:trHeight w:hRule="exact" w:val="601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E0FDC31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  <w:tc>
          <w:tcPr>
            <w:tcW w:w="0" w:type="auto"/>
            <w:gridSpan w:val="7"/>
            <w:vAlign w:val="center"/>
          </w:tcPr>
          <w:p w14:paraId="417F49D9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</w:p>
          <w:p w14:paraId="4B40E206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  <w:t>dodatkowe terminy odbioru odpadów</w:t>
            </w:r>
          </w:p>
          <w:p w14:paraId="132BD201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</w:p>
          <w:p w14:paraId="13243154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</w:p>
          <w:p w14:paraId="6E85297F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0595E001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2A6DBB" w:rsidRPr="00297AF4" w14:paraId="1CA6DF9D" w14:textId="77777777" w:rsidTr="00D92658">
        <w:trPr>
          <w:trHeight w:hRule="exact" w:val="649"/>
          <w:jc w:val="center"/>
        </w:trPr>
        <w:tc>
          <w:tcPr>
            <w:tcW w:w="0" w:type="auto"/>
            <w:shd w:val="clear" w:color="auto" w:fill="D9D9D9"/>
            <w:vAlign w:val="center"/>
          </w:tcPr>
          <w:p w14:paraId="02BB6085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rodzaj odpadów</w:t>
            </w:r>
          </w:p>
        </w:tc>
        <w:tc>
          <w:tcPr>
            <w:tcW w:w="0" w:type="auto"/>
            <w:gridSpan w:val="7"/>
            <w:shd w:val="clear" w:color="auto" w:fill="D9D9D9"/>
            <w:vAlign w:val="center"/>
          </w:tcPr>
          <w:p w14:paraId="69727C18" w14:textId="77777777" w:rsidR="002A6DBB" w:rsidRPr="00297AF4" w:rsidRDefault="002A6DBB" w:rsidP="00682D1D">
            <w:pPr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680FA43F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data odbioru odpadów</w:t>
            </w:r>
          </w:p>
          <w:p w14:paraId="3B1CFB93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61EC0573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3699FED2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4CD1834C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2A6DBB" w:rsidRPr="00297AF4" w14:paraId="19D47862" w14:textId="77777777" w:rsidTr="00D92658">
        <w:trPr>
          <w:trHeight w:val="454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48DD5E2E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odpady zmieszane</w:t>
            </w:r>
          </w:p>
          <w:p w14:paraId="6F72E3DF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(resztkowe)</w:t>
            </w:r>
          </w:p>
        </w:tc>
        <w:tc>
          <w:tcPr>
            <w:tcW w:w="0" w:type="auto"/>
            <w:gridSpan w:val="7"/>
            <w:shd w:val="clear" w:color="auto" w:fill="BDD6EE"/>
            <w:vAlign w:val="center"/>
          </w:tcPr>
          <w:p w14:paraId="259CE80F" w14:textId="77777777" w:rsidR="002A6DBB" w:rsidRPr="00297AF4" w:rsidRDefault="002A6DBB" w:rsidP="00682D1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0F7F5FA5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 xml:space="preserve">odbiór codziennie od </w:t>
            </w:r>
            <w:r>
              <w:rPr>
                <w:rFonts w:ascii="Calibri" w:eastAsia="Calibri" w:hAnsi="Calibri" w:cs="Calibri"/>
                <w:b/>
                <w:bCs/>
                <w:lang w:eastAsia="en-US"/>
              </w:rPr>
              <w:t>16.12</w:t>
            </w: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 xml:space="preserve">.2024 r. do </w:t>
            </w:r>
            <w:r>
              <w:rPr>
                <w:rFonts w:ascii="Calibri" w:eastAsia="Calibri" w:hAnsi="Calibri" w:cs="Calibri"/>
                <w:b/>
                <w:bCs/>
                <w:lang w:eastAsia="en-US"/>
              </w:rPr>
              <w:t>31.12</w:t>
            </w: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.2024 r.</w:t>
            </w:r>
          </w:p>
          <w:p w14:paraId="2484E867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2A6DBB" w:rsidRPr="00297AF4" w14:paraId="7A10223D" w14:textId="77777777" w:rsidTr="00D92658">
        <w:trPr>
          <w:trHeight w:val="310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071B0D97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biodegradowalne</w:t>
            </w:r>
          </w:p>
        </w:tc>
        <w:tc>
          <w:tcPr>
            <w:tcW w:w="0" w:type="auto"/>
            <w:gridSpan w:val="7"/>
            <w:shd w:val="clear" w:color="auto" w:fill="BDD6EE"/>
            <w:vAlign w:val="center"/>
          </w:tcPr>
          <w:p w14:paraId="33E4FFFF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733D9E91" w14:textId="77777777" w:rsidR="002A6DBB" w:rsidRPr="00297AF4" w:rsidRDefault="00682D1D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20.12</w:t>
            </w:r>
            <w:r w:rsidR="00C57AD8">
              <w:rPr>
                <w:rFonts w:ascii="Calibri" w:eastAsia="Calibri" w:hAnsi="Calibri" w:cs="Calibri"/>
                <w:b/>
                <w:bCs/>
                <w:lang w:eastAsia="en-US"/>
              </w:rPr>
              <w:t>.2024 r.</w:t>
            </w:r>
            <w:r w:rsidR="00F9486E">
              <w:rPr>
                <w:rFonts w:ascii="Calibri" w:eastAsia="Calibri" w:hAnsi="Calibri" w:cs="Calibri"/>
                <w:b/>
                <w:bCs/>
                <w:lang w:eastAsia="en-US"/>
              </w:rPr>
              <w:t xml:space="preserve"> </w:t>
            </w:r>
          </w:p>
          <w:p w14:paraId="1DF92514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2A6DBB" w:rsidRPr="00297AF4" w14:paraId="204BFA42" w14:textId="77777777" w:rsidTr="00D92658">
        <w:trPr>
          <w:trHeight w:val="322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57FE8448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tworzywa sztuczne+metale</w:t>
            </w:r>
          </w:p>
        </w:tc>
        <w:tc>
          <w:tcPr>
            <w:tcW w:w="0" w:type="auto"/>
            <w:gridSpan w:val="7"/>
            <w:shd w:val="clear" w:color="auto" w:fill="BDD6EE"/>
            <w:vAlign w:val="center"/>
          </w:tcPr>
          <w:p w14:paraId="5A259D64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7013D9FF" w14:textId="77777777" w:rsidR="002A6DBB" w:rsidRPr="00297AF4" w:rsidRDefault="00682D1D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31.12</w:t>
            </w:r>
            <w:r w:rsidR="002A6DBB"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.2024 r.</w:t>
            </w:r>
          </w:p>
          <w:p w14:paraId="449EEF37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2A6DBB" w:rsidRPr="00297AF4" w14:paraId="331C6826" w14:textId="77777777" w:rsidTr="00D92658">
        <w:trPr>
          <w:trHeight w:val="322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1DCC7152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szkło</w:t>
            </w:r>
          </w:p>
        </w:tc>
        <w:tc>
          <w:tcPr>
            <w:tcW w:w="0" w:type="auto"/>
            <w:gridSpan w:val="7"/>
            <w:shd w:val="clear" w:color="auto" w:fill="BDD6EE"/>
            <w:vAlign w:val="center"/>
          </w:tcPr>
          <w:p w14:paraId="47242B3C" w14:textId="77777777" w:rsidR="00682D1D" w:rsidRDefault="00682D1D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519B6B79" w14:textId="77777777" w:rsidR="002A6DBB" w:rsidRPr="00297AF4" w:rsidRDefault="00B32EE5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30</w:t>
            </w:r>
            <w:r w:rsidR="00682D1D">
              <w:rPr>
                <w:rFonts w:ascii="Calibri" w:eastAsia="Calibri" w:hAnsi="Calibri" w:cs="Calibri"/>
                <w:b/>
                <w:bCs/>
                <w:lang w:eastAsia="en-US"/>
              </w:rPr>
              <w:t>.12</w:t>
            </w:r>
            <w:r w:rsidR="002A6DBB"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.2024 r.</w:t>
            </w:r>
          </w:p>
          <w:p w14:paraId="5276D028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2A6DBB" w:rsidRPr="00297AF4" w14:paraId="41AD903C" w14:textId="77777777" w:rsidTr="00D92658">
        <w:trPr>
          <w:trHeight w:val="310"/>
          <w:jc w:val="center"/>
        </w:trPr>
        <w:tc>
          <w:tcPr>
            <w:tcW w:w="0" w:type="auto"/>
            <w:shd w:val="clear" w:color="auto" w:fill="C5E0B3"/>
            <w:vAlign w:val="center"/>
          </w:tcPr>
          <w:p w14:paraId="63D43692" w14:textId="77777777" w:rsidR="002A6DBB" w:rsidRPr="00297AF4" w:rsidRDefault="002A6DBB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makulatura</w:t>
            </w:r>
          </w:p>
        </w:tc>
        <w:tc>
          <w:tcPr>
            <w:tcW w:w="0" w:type="auto"/>
            <w:gridSpan w:val="7"/>
            <w:shd w:val="clear" w:color="auto" w:fill="BDD6EE"/>
            <w:vAlign w:val="center"/>
          </w:tcPr>
          <w:p w14:paraId="5F3E64CA" w14:textId="77777777" w:rsidR="002A6DBB" w:rsidRPr="00297AF4" w:rsidRDefault="002A6DBB" w:rsidP="00682D1D">
            <w:pPr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77AD8CD8" w14:textId="77777777" w:rsidR="002A6DBB" w:rsidRPr="00297AF4" w:rsidRDefault="00682D1D" w:rsidP="00682D1D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31.12</w:t>
            </w:r>
            <w:r w:rsidR="002A6DBB" w:rsidRPr="00297AF4">
              <w:rPr>
                <w:rFonts w:ascii="Calibri" w:eastAsia="Calibri" w:hAnsi="Calibri" w:cs="Calibri"/>
                <w:b/>
                <w:bCs/>
                <w:lang w:eastAsia="en-US"/>
              </w:rPr>
              <w:t>.2024 r.</w:t>
            </w:r>
          </w:p>
          <w:p w14:paraId="58013726" w14:textId="77777777" w:rsidR="002A6DBB" w:rsidRPr="00297AF4" w:rsidRDefault="002A6DBB" w:rsidP="00682D1D">
            <w:pPr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</w:tbl>
    <w:p w14:paraId="3A83290F" w14:textId="77777777" w:rsidR="00301B2D" w:rsidRPr="00301B2D" w:rsidRDefault="00301B2D" w:rsidP="007D0676">
      <w:pPr>
        <w:tabs>
          <w:tab w:val="left" w:pos="10773"/>
        </w:tabs>
        <w:spacing w:line="360" w:lineRule="auto"/>
        <w:ind w:right="283"/>
        <w:rPr>
          <w:sz w:val="6"/>
          <w:szCs w:val="6"/>
        </w:rPr>
      </w:pPr>
    </w:p>
    <w:p w14:paraId="54CB076E" w14:textId="77777777" w:rsidR="00DF66A8" w:rsidRPr="006F4188" w:rsidRDefault="00B171A1" w:rsidP="006F4188">
      <w:pPr>
        <w:jc w:val="center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Przedsiębiorstwo Gospodarki Komunalnej w Sejnach Sp. z o.o. </w:t>
      </w:r>
      <w:r w:rsidR="00114F50" w:rsidRPr="006F4188">
        <w:rPr>
          <w:rFonts w:ascii="Calibri" w:hAnsi="Calibri" w:cs="Calibri"/>
          <w:b/>
          <w:bCs/>
          <w:color w:val="000000"/>
          <w:sz w:val="26"/>
          <w:szCs w:val="26"/>
        </w:rPr>
        <w:t>tel. 87 516 21 86.</w:t>
      </w:r>
    </w:p>
    <w:sectPr w:rsidR="00DF66A8" w:rsidRPr="006F4188" w:rsidSect="00332AEC">
      <w:headerReference w:type="default" r:id="rId7"/>
      <w:pgSz w:w="11906" w:h="16838"/>
      <w:pgMar w:top="808" w:right="425" w:bottom="0" w:left="425" w:header="426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C47C7" w14:textId="77777777" w:rsidR="00745F07" w:rsidRDefault="00745F07">
      <w:r>
        <w:separator/>
      </w:r>
    </w:p>
  </w:endnote>
  <w:endnote w:type="continuationSeparator" w:id="0">
    <w:p w14:paraId="73CC40F4" w14:textId="77777777" w:rsidR="00745F07" w:rsidRDefault="0074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7A2F2B" w14:textId="77777777" w:rsidR="00745F07" w:rsidRDefault="00745F07">
      <w:r>
        <w:separator/>
      </w:r>
    </w:p>
  </w:footnote>
  <w:footnote w:type="continuationSeparator" w:id="0">
    <w:p w14:paraId="47AA7B16" w14:textId="77777777" w:rsidR="00745F07" w:rsidRDefault="00745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7C03F" w14:textId="77777777" w:rsidR="00332AEC" w:rsidRPr="00332AEC" w:rsidRDefault="00000000" w:rsidP="00332AEC">
    <w:pPr>
      <w:ind w:right="-7616"/>
      <w:rPr>
        <w:rFonts w:ascii="Calibri" w:hAnsi="Calibri" w:cs="Calibri"/>
        <w:b/>
        <w:bCs/>
        <w:color w:val="000000"/>
        <w:sz w:val="26"/>
        <w:szCs w:val="26"/>
      </w:rPr>
    </w:pPr>
    <w:r>
      <w:rPr>
        <w:noProof/>
        <w:sz w:val="32"/>
        <w:szCs w:val="32"/>
      </w:rPr>
      <w:pict w14:anchorId="1D49E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1030" type="#_x0000_t75" style="position:absolute;margin-left:.05pt;margin-top:-12.55pt;width:116.25pt;height:49.5pt;z-index:-251658752;visibility:visible" wrapcoords="-139 0 -139 21273 21600 21273 21600 0 -139 0">
          <v:imagedata r:id="rId1" o:title="Logo_PGK"/>
          <w10:wrap type="tight"/>
        </v:shape>
      </w:pict>
    </w:r>
    <w:r w:rsidR="00DE7BF8">
      <w:rPr>
        <w:rFonts w:ascii="Calibri" w:hAnsi="Calibri" w:cs="Calibri"/>
        <w:b/>
        <w:bCs/>
        <w:color w:val="000000"/>
        <w:sz w:val="26"/>
        <w:szCs w:val="26"/>
      </w:rPr>
      <w:t xml:space="preserve">                                        </w:t>
    </w:r>
    <w:r w:rsidR="00332AEC" w:rsidRPr="00382ED4">
      <w:rPr>
        <w:rFonts w:ascii="Calibri" w:hAnsi="Calibri" w:cs="Calibri"/>
        <w:b/>
        <w:bCs/>
        <w:color w:val="000000"/>
        <w:sz w:val="26"/>
        <w:szCs w:val="26"/>
      </w:rPr>
      <w:t>Harmonogram</w:t>
    </w:r>
    <w:r w:rsidR="00DE7BF8">
      <w:rPr>
        <w:rFonts w:ascii="Calibri" w:hAnsi="Calibri" w:cs="Calibri"/>
        <w:b/>
        <w:bCs/>
        <w:color w:val="000000"/>
        <w:sz w:val="26"/>
        <w:szCs w:val="26"/>
      </w:rPr>
      <w:t xml:space="preserve"> </w:t>
    </w:r>
    <w:r w:rsidR="00332AEC" w:rsidRPr="00382ED4">
      <w:rPr>
        <w:rFonts w:ascii="Calibri" w:hAnsi="Calibri" w:cs="Calibri"/>
        <w:b/>
        <w:bCs/>
        <w:color w:val="000000"/>
        <w:sz w:val="26"/>
        <w:szCs w:val="26"/>
      </w:rPr>
      <w:t xml:space="preserve">odbioru odpadów komunalnych z budynków </w:t>
    </w:r>
    <w:r w:rsidR="00320B45">
      <w:rPr>
        <w:rFonts w:ascii="Calibri" w:hAnsi="Calibri" w:cs="Calibri"/>
        <w:b/>
        <w:bCs/>
        <w:color w:val="000000"/>
        <w:sz w:val="26"/>
        <w:szCs w:val="26"/>
      </w:rPr>
      <w:t>wielolokalow</w:t>
    </w:r>
    <w:r w:rsidR="00332AEC" w:rsidRPr="00382ED4">
      <w:rPr>
        <w:rFonts w:ascii="Calibri" w:hAnsi="Calibri" w:cs="Calibri"/>
        <w:b/>
        <w:bCs/>
        <w:color w:val="000000"/>
        <w:sz w:val="26"/>
        <w:szCs w:val="26"/>
      </w:rPr>
      <w:t>ych</w:t>
    </w:r>
  </w:p>
  <w:p w14:paraId="44F70C99" w14:textId="77777777" w:rsidR="0097362F" w:rsidRPr="00332AEC" w:rsidRDefault="00332AEC" w:rsidP="00332AEC">
    <w:pPr>
      <w:pStyle w:val="Nagwek"/>
      <w:tabs>
        <w:tab w:val="clear" w:pos="9072"/>
        <w:tab w:val="right" w:pos="9356"/>
      </w:tabs>
      <w:ind w:left="2268" w:right="141"/>
      <w:jc w:val="center"/>
      <w:rPr>
        <w:rFonts w:ascii="Garamond" w:hAnsi="Garamond"/>
        <w:b/>
        <w:sz w:val="26"/>
        <w:szCs w:val="26"/>
        <w:lang w:val="de-DE"/>
      </w:rPr>
    </w:pPr>
    <w:r w:rsidRPr="00382ED4">
      <w:rPr>
        <w:rFonts w:ascii="Calibri" w:hAnsi="Calibri" w:cs="Calibri"/>
        <w:b/>
        <w:bCs/>
        <w:color w:val="000000"/>
        <w:sz w:val="26"/>
        <w:szCs w:val="26"/>
      </w:rPr>
      <w:t>z terenu Miasta Sejny</w:t>
    </w:r>
    <w:r w:rsidR="00AD4F07">
      <w:rPr>
        <w:rFonts w:ascii="Calibri" w:hAnsi="Calibri" w:cs="Calibri"/>
        <w:b/>
        <w:bCs/>
        <w:color w:val="000000"/>
        <w:sz w:val="26"/>
        <w:szCs w:val="26"/>
      </w:rPr>
      <w:t xml:space="preserve"> od 01.0</w:t>
    </w:r>
    <w:r w:rsidR="009C5BA5">
      <w:rPr>
        <w:rFonts w:ascii="Calibri" w:hAnsi="Calibri" w:cs="Calibri"/>
        <w:b/>
        <w:bCs/>
        <w:color w:val="000000"/>
        <w:sz w:val="26"/>
        <w:szCs w:val="26"/>
      </w:rPr>
      <w:t>6</w:t>
    </w:r>
    <w:r w:rsidR="00AD4F07">
      <w:rPr>
        <w:rFonts w:ascii="Calibri" w:hAnsi="Calibri" w:cs="Calibri"/>
        <w:b/>
        <w:bCs/>
        <w:color w:val="000000"/>
        <w:sz w:val="26"/>
        <w:szCs w:val="26"/>
      </w:rPr>
      <w:t>.2024 r. do 31.</w:t>
    </w:r>
    <w:r w:rsidR="009C5BA5">
      <w:rPr>
        <w:rFonts w:ascii="Calibri" w:hAnsi="Calibri" w:cs="Calibri"/>
        <w:b/>
        <w:bCs/>
        <w:color w:val="000000"/>
        <w:sz w:val="26"/>
        <w:szCs w:val="26"/>
      </w:rPr>
      <w:t>12</w:t>
    </w:r>
    <w:r w:rsidR="00AD4F07">
      <w:rPr>
        <w:rFonts w:ascii="Calibri" w:hAnsi="Calibri" w:cs="Calibri"/>
        <w:b/>
        <w:bCs/>
        <w:color w:val="000000"/>
        <w:sz w:val="26"/>
        <w:szCs w:val="26"/>
      </w:rPr>
      <w:t>.</w:t>
    </w:r>
    <w:r w:rsidRPr="00332AEC">
      <w:rPr>
        <w:rFonts w:ascii="Calibri" w:hAnsi="Calibri" w:cs="Calibri"/>
        <w:b/>
        <w:bCs/>
        <w:color w:val="000000"/>
        <w:sz w:val="26"/>
        <w:szCs w:val="26"/>
      </w:rPr>
      <w:t>202</w:t>
    </w:r>
    <w:r w:rsidR="00B209E2">
      <w:rPr>
        <w:rFonts w:ascii="Calibri" w:hAnsi="Calibri" w:cs="Calibri"/>
        <w:b/>
        <w:bCs/>
        <w:color w:val="000000"/>
        <w:sz w:val="26"/>
        <w:szCs w:val="26"/>
      </w:rPr>
      <w:t>4</w:t>
    </w:r>
    <w:r w:rsidRPr="00332AEC">
      <w:rPr>
        <w:rFonts w:ascii="Calibri" w:hAnsi="Calibri" w:cs="Calibri"/>
        <w:b/>
        <w:bCs/>
        <w:color w:val="000000"/>
        <w:sz w:val="26"/>
        <w:szCs w:val="26"/>
      </w:rPr>
      <w:t xml:space="preserve"> r.</w:t>
    </w:r>
  </w:p>
  <w:p w14:paraId="54AB3002" w14:textId="77777777" w:rsidR="0097362F" w:rsidRPr="0097362F" w:rsidRDefault="0097362F" w:rsidP="0093772A">
    <w:pPr>
      <w:pStyle w:val="Nagwek"/>
      <w:pBdr>
        <w:bottom w:val="double" w:sz="6" w:space="0" w:color="auto"/>
      </w:pBdr>
      <w:tabs>
        <w:tab w:val="clear" w:pos="9072"/>
        <w:tab w:val="right" w:pos="9239"/>
      </w:tabs>
      <w:ind w:firstLine="2268"/>
      <w:jc w:val="center"/>
      <w:rPr>
        <w:rFonts w:ascii="Garamond" w:hAnsi="Garamond"/>
        <w:b/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9pt;height:16.5pt" o:bullet="t">
        <v:imagedata r:id="rId1" o:title="Logo_PGK małe"/>
      </v:shape>
    </w:pict>
  </w:numPicBullet>
  <w:abstractNum w:abstractNumId="0" w15:restartNumberingAfterBreak="0">
    <w:nsid w:val="58B721B5"/>
    <w:multiLevelType w:val="hybridMultilevel"/>
    <w:tmpl w:val="B1685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7331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0265"/>
    <w:rsid w:val="00000742"/>
    <w:rsid w:val="00001C52"/>
    <w:rsid w:val="000025D6"/>
    <w:rsid w:val="00010041"/>
    <w:rsid w:val="00010AAC"/>
    <w:rsid w:val="00045DFD"/>
    <w:rsid w:val="00046A31"/>
    <w:rsid w:val="000530D0"/>
    <w:rsid w:val="00073A86"/>
    <w:rsid w:val="000904B6"/>
    <w:rsid w:val="000A1536"/>
    <w:rsid w:val="000A535C"/>
    <w:rsid w:val="000A61EC"/>
    <w:rsid w:val="000B7899"/>
    <w:rsid w:val="000C0A97"/>
    <w:rsid w:val="000C6132"/>
    <w:rsid w:val="000D1D7B"/>
    <w:rsid w:val="00106744"/>
    <w:rsid w:val="0011226E"/>
    <w:rsid w:val="00114F50"/>
    <w:rsid w:val="00135C71"/>
    <w:rsid w:val="00140E51"/>
    <w:rsid w:val="001431B2"/>
    <w:rsid w:val="00160E4C"/>
    <w:rsid w:val="00167654"/>
    <w:rsid w:val="0017143D"/>
    <w:rsid w:val="0019142D"/>
    <w:rsid w:val="001B7ECE"/>
    <w:rsid w:val="001D4764"/>
    <w:rsid w:val="001D6ED6"/>
    <w:rsid w:val="001E3DA4"/>
    <w:rsid w:val="00200B18"/>
    <w:rsid w:val="00212933"/>
    <w:rsid w:val="00221130"/>
    <w:rsid w:val="00221EC9"/>
    <w:rsid w:val="00230B3A"/>
    <w:rsid w:val="00233D8D"/>
    <w:rsid w:val="0023626F"/>
    <w:rsid w:val="00241186"/>
    <w:rsid w:val="002477FB"/>
    <w:rsid w:val="002504C8"/>
    <w:rsid w:val="00253FA7"/>
    <w:rsid w:val="002814DA"/>
    <w:rsid w:val="00297AF4"/>
    <w:rsid w:val="002A3989"/>
    <w:rsid w:val="002A6DBB"/>
    <w:rsid w:val="002D1B71"/>
    <w:rsid w:val="002E3F5F"/>
    <w:rsid w:val="002E4E78"/>
    <w:rsid w:val="002E63D7"/>
    <w:rsid w:val="00301B2D"/>
    <w:rsid w:val="00306203"/>
    <w:rsid w:val="003071D7"/>
    <w:rsid w:val="00307265"/>
    <w:rsid w:val="003145ED"/>
    <w:rsid w:val="00320B45"/>
    <w:rsid w:val="00332AEC"/>
    <w:rsid w:val="00334E8D"/>
    <w:rsid w:val="00336631"/>
    <w:rsid w:val="003473BB"/>
    <w:rsid w:val="003517ED"/>
    <w:rsid w:val="00352C7B"/>
    <w:rsid w:val="00373C75"/>
    <w:rsid w:val="003A4D38"/>
    <w:rsid w:val="003C697A"/>
    <w:rsid w:val="003E6847"/>
    <w:rsid w:val="00410A92"/>
    <w:rsid w:val="004161C8"/>
    <w:rsid w:val="004249B8"/>
    <w:rsid w:val="00455937"/>
    <w:rsid w:val="0045638C"/>
    <w:rsid w:val="004664B3"/>
    <w:rsid w:val="00477D63"/>
    <w:rsid w:val="004871BC"/>
    <w:rsid w:val="004A6206"/>
    <w:rsid w:val="004C0BDD"/>
    <w:rsid w:val="004D05AB"/>
    <w:rsid w:val="004E76DF"/>
    <w:rsid w:val="004F2198"/>
    <w:rsid w:val="004F4630"/>
    <w:rsid w:val="00504DC0"/>
    <w:rsid w:val="00516D1C"/>
    <w:rsid w:val="00516FD5"/>
    <w:rsid w:val="00531C4C"/>
    <w:rsid w:val="00543F24"/>
    <w:rsid w:val="00555F95"/>
    <w:rsid w:val="005576AB"/>
    <w:rsid w:val="00570EDB"/>
    <w:rsid w:val="00573163"/>
    <w:rsid w:val="00575B3E"/>
    <w:rsid w:val="0059222D"/>
    <w:rsid w:val="005922CC"/>
    <w:rsid w:val="00594B15"/>
    <w:rsid w:val="005A7B39"/>
    <w:rsid w:val="005B3C42"/>
    <w:rsid w:val="005C18DB"/>
    <w:rsid w:val="005C7EFA"/>
    <w:rsid w:val="00615EC6"/>
    <w:rsid w:val="00633928"/>
    <w:rsid w:val="00643D45"/>
    <w:rsid w:val="0064552C"/>
    <w:rsid w:val="006603BB"/>
    <w:rsid w:val="00667AD6"/>
    <w:rsid w:val="00682D1D"/>
    <w:rsid w:val="00686B33"/>
    <w:rsid w:val="00693508"/>
    <w:rsid w:val="0069435B"/>
    <w:rsid w:val="006A1938"/>
    <w:rsid w:val="006A4623"/>
    <w:rsid w:val="006A57C2"/>
    <w:rsid w:val="006B13DC"/>
    <w:rsid w:val="006B414A"/>
    <w:rsid w:val="006C7163"/>
    <w:rsid w:val="006F4188"/>
    <w:rsid w:val="00724FC9"/>
    <w:rsid w:val="00733F39"/>
    <w:rsid w:val="00735B47"/>
    <w:rsid w:val="00740FDB"/>
    <w:rsid w:val="00745F07"/>
    <w:rsid w:val="00772372"/>
    <w:rsid w:val="0079447F"/>
    <w:rsid w:val="007B355A"/>
    <w:rsid w:val="007B3C26"/>
    <w:rsid w:val="007C0FDD"/>
    <w:rsid w:val="007C3D5A"/>
    <w:rsid w:val="007D02D2"/>
    <w:rsid w:val="007D0676"/>
    <w:rsid w:val="007F0AC2"/>
    <w:rsid w:val="007F6E39"/>
    <w:rsid w:val="008036C3"/>
    <w:rsid w:val="008043E5"/>
    <w:rsid w:val="008158F8"/>
    <w:rsid w:val="00815998"/>
    <w:rsid w:val="0081792A"/>
    <w:rsid w:val="00827ECB"/>
    <w:rsid w:val="0083022A"/>
    <w:rsid w:val="00833CF7"/>
    <w:rsid w:val="0084081C"/>
    <w:rsid w:val="00850442"/>
    <w:rsid w:val="0085449F"/>
    <w:rsid w:val="008555A1"/>
    <w:rsid w:val="008666CF"/>
    <w:rsid w:val="00867E65"/>
    <w:rsid w:val="008722C3"/>
    <w:rsid w:val="00875104"/>
    <w:rsid w:val="00887CE1"/>
    <w:rsid w:val="008A7BF8"/>
    <w:rsid w:val="008B3DE8"/>
    <w:rsid w:val="008C147C"/>
    <w:rsid w:val="008C7A42"/>
    <w:rsid w:val="008C7B1F"/>
    <w:rsid w:val="008E00F5"/>
    <w:rsid w:val="008E4808"/>
    <w:rsid w:val="008F078B"/>
    <w:rsid w:val="00900215"/>
    <w:rsid w:val="00915436"/>
    <w:rsid w:val="009203BC"/>
    <w:rsid w:val="0093772A"/>
    <w:rsid w:val="00950710"/>
    <w:rsid w:val="00973229"/>
    <w:rsid w:val="0097362F"/>
    <w:rsid w:val="009B1267"/>
    <w:rsid w:val="009C3DF0"/>
    <w:rsid w:val="009C5BA5"/>
    <w:rsid w:val="009C7D4C"/>
    <w:rsid w:val="009E40B9"/>
    <w:rsid w:val="00A02713"/>
    <w:rsid w:val="00A04B36"/>
    <w:rsid w:val="00A068B0"/>
    <w:rsid w:val="00A36502"/>
    <w:rsid w:val="00A41C15"/>
    <w:rsid w:val="00A57FC4"/>
    <w:rsid w:val="00A6231C"/>
    <w:rsid w:val="00A75026"/>
    <w:rsid w:val="00A93E65"/>
    <w:rsid w:val="00AA7154"/>
    <w:rsid w:val="00AB4E5C"/>
    <w:rsid w:val="00AD1358"/>
    <w:rsid w:val="00AD3769"/>
    <w:rsid w:val="00AD4F07"/>
    <w:rsid w:val="00AE6415"/>
    <w:rsid w:val="00B01BB8"/>
    <w:rsid w:val="00B114FA"/>
    <w:rsid w:val="00B15315"/>
    <w:rsid w:val="00B16109"/>
    <w:rsid w:val="00B171A1"/>
    <w:rsid w:val="00B209E2"/>
    <w:rsid w:val="00B32CD2"/>
    <w:rsid w:val="00B32EE5"/>
    <w:rsid w:val="00B477D4"/>
    <w:rsid w:val="00B62633"/>
    <w:rsid w:val="00B905F7"/>
    <w:rsid w:val="00BA0549"/>
    <w:rsid w:val="00BB4ADD"/>
    <w:rsid w:val="00BD47DC"/>
    <w:rsid w:val="00BD652C"/>
    <w:rsid w:val="00BE0598"/>
    <w:rsid w:val="00BE3821"/>
    <w:rsid w:val="00BE55D5"/>
    <w:rsid w:val="00C146FA"/>
    <w:rsid w:val="00C35491"/>
    <w:rsid w:val="00C41EA4"/>
    <w:rsid w:val="00C4582C"/>
    <w:rsid w:val="00C57AD8"/>
    <w:rsid w:val="00C6243E"/>
    <w:rsid w:val="00C74500"/>
    <w:rsid w:val="00CA59E2"/>
    <w:rsid w:val="00CE2C4B"/>
    <w:rsid w:val="00CE2CED"/>
    <w:rsid w:val="00CF1E16"/>
    <w:rsid w:val="00CF47F1"/>
    <w:rsid w:val="00D00525"/>
    <w:rsid w:val="00D053FC"/>
    <w:rsid w:val="00D10976"/>
    <w:rsid w:val="00D21FB1"/>
    <w:rsid w:val="00D252E9"/>
    <w:rsid w:val="00D374E2"/>
    <w:rsid w:val="00D53F01"/>
    <w:rsid w:val="00D7677A"/>
    <w:rsid w:val="00D83761"/>
    <w:rsid w:val="00D92658"/>
    <w:rsid w:val="00DD0265"/>
    <w:rsid w:val="00DD1DC1"/>
    <w:rsid w:val="00DE7BF8"/>
    <w:rsid w:val="00DF2DD5"/>
    <w:rsid w:val="00DF66A8"/>
    <w:rsid w:val="00E03AA2"/>
    <w:rsid w:val="00E14CE3"/>
    <w:rsid w:val="00E16318"/>
    <w:rsid w:val="00E1756D"/>
    <w:rsid w:val="00E24DF2"/>
    <w:rsid w:val="00E41A7A"/>
    <w:rsid w:val="00E45FCE"/>
    <w:rsid w:val="00E46FD8"/>
    <w:rsid w:val="00E62944"/>
    <w:rsid w:val="00E62FB9"/>
    <w:rsid w:val="00EA731F"/>
    <w:rsid w:val="00EC6297"/>
    <w:rsid w:val="00ED2B38"/>
    <w:rsid w:val="00EE34A8"/>
    <w:rsid w:val="00EE51AE"/>
    <w:rsid w:val="00EE591B"/>
    <w:rsid w:val="00F11CF6"/>
    <w:rsid w:val="00F145AE"/>
    <w:rsid w:val="00F20531"/>
    <w:rsid w:val="00F30290"/>
    <w:rsid w:val="00F307C9"/>
    <w:rsid w:val="00F36E23"/>
    <w:rsid w:val="00F52618"/>
    <w:rsid w:val="00F63B70"/>
    <w:rsid w:val="00F70017"/>
    <w:rsid w:val="00F7057A"/>
    <w:rsid w:val="00F7150F"/>
    <w:rsid w:val="00F73044"/>
    <w:rsid w:val="00F77BCA"/>
    <w:rsid w:val="00F849E8"/>
    <w:rsid w:val="00F9486E"/>
    <w:rsid w:val="00FA5D97"/>
    <w:rsid w:val="00FC19B9"/>
    <w:rsid w:val="00FD6402"/>
    <w:rsid w:val="00FE1D15"/>
    <w:rsid w:val="00FF08B4"/>
    <w:rsid w:val="00FF1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52F845"/>
  <w15:docId w15:val="{1347461A-3B24-4728-924E-FF31E1D66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249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4249B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249B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249B8"/>
    <w:pPr>
      <w:spacing w:line="360" w:lineRule="auto"/>
      <w:jc w:val="both"/>
    </w:pPr>
    <w:rPr>
      <w:sz w:val="28"/>
    </w:rPr>
  </w:style>
  <w:style w:type="character" w:customStyle="1" w:styleId="NagwekZnak">
    <w:name w:val="Nagłówek Znak"/>
    <w:basedOn w:val="Domylnaczcionkaakapitu"/>
    <w:link w:val="Nagwek"/>
    <w:rsid w:val="0097362F"/>
  </w:style>
  <w:style w:type="character" w:styleId="Hipercze">
    <w:name w:val="Hyperlink"/>
    <w:rsid w:val="0097362F"/>
    <w:rPr>
      <w:color w:val="0000FF"/>
      <w:u w:val="single"/>
    </w:rPr>
  </w:style>
  <w:style w:type="table" w:styleId="Tabela-Siatka">
    <w:name w:val="Table Grid"/>
    <w:basedOn w:val="Standardowy"/>
    <w:uiPriority w:val="39"/>
    <w:rsid w:val="003145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1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Pisma-%20Sp&#243;&#322;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Pisma- Spółka</Template>
  <TotalTime>846</TotalTime>
  <Pages>1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Sejny dn:</vt:lpstr>
    </vt:vector>
  </TitlesOfParts>
  <Company>xxxx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Sejny dn:</dc:title>
  <dc:subject/>
  <dc:creator>MEDION</dc:creator>
  <cp:keywords/>
  <cp:lastModifiedBy>transport@pgk.sejny.pl</cp:lastModifiedBy>
  <cp:revision>132</cp:revision>
  <cp:lastPrinted>2024-05-23T12:09:00Z</cp:lastPrinted>
  <dcterms:created xsi:type="dcterms:W3CDTF">2022-12-01T10:35:00Z</dcterms:created>
  <dcterms:modified xsi:type="dcterms:W3CDTF">2024-05-24T12:31:00Z</dcterms:modified>
</cp:coreProperties>
</file>