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center" w:tblpY="120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6"/>
        <w:gridCol w:w="734"/>
        <w:gridCol w:w="734"/>
        <w:gridCol w:w="734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6F4188" w:rsidRPr="00EB6C6F" w14:paraId="533101CA" w14:textId="77777777" w:rsidTr="00F0180A">
        <w:trPr>
          <w:trHeight w:val="510"/>
        </w:trPr>
        <w:tc>
          <w:tcPr>
            <w:tcW w:w="2366" w:type="dxa"/>
            <w:shd w:val="clear" w:color="auto" w:fill="auto"/>
            <w:vAlign w:val="center"/>
          </w:tcPr>
          <w:p w14:paraId="21C5B24D" w14:textId="3DBCE856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3855EB4F" w14:textId="77777777" w:rsidR="006F4188" w:rsidRPr="00C41EA4" w:rsidRDefault="006F4188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Mickiewicza, Wileńska, 11 Listopada, Żwirki i Wigury, Leśna, Targowa, Niecała, Szkolna, </w:t>
            </w:r>
            <w:proofErr w:type="spellStart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Rittlera</w:t>
            </w:r>
            <w:proofErr w:type="spellEnd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Łączna, Projektowana, Łąkowa, Jeziorna, Elektryczna, Grodzka, Przyrzeczna, Krzywa, Pl. Św. Agaty, Głowackiego</w:t>
            </w:r>
          </w:p>
        </w:tc>
      </w:tr>
      <w:tr w:rsidR="006F4188" w:rsidRPr="00EB6C6F" w14:paraId="3CADA725" w14:textId="77777777" w:rsidTr="00F0180A">
        <w:trPr>
          <w:trHeight w:val="320"/>
        </w:trPr>
        <w:tc>
          <w:tcPr>
            <w:tcW w:w="2366" w:type="dxa"/>
            <w:shd w:val="clear" w:color="auto" w:fill="auto"/>
            <w:vAlign w:val="center"/>
          </w:tcPr>
          <w:p w14:paraId="1A1E7A8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D9D9D9"/>
            <w:vAlign w:val="center"/>
          </w:tcPr>
          <w:p w14:paraId="1E4E4B5B" w14:textId="77777777" w:rsidR="006F4188" w:rsidRPr="00C41EA4" w:rsidRDefault="006F4188" w:rsidP="0066772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E6114E" w:rsidRPr="00EB6C6F" w14:paraId="1FC80D46" w14:textId="77777777">
        <w:trPr>
          <w:trHeight w:val="308"/>
        </w:trPr>
        <w:tc>
          <w:tcPr>
            <w:tcW w:w="2366" w:type="dxa"/>
            <w:shd w:val="clear" w:color="auto" w:fill="D9D9D9"/>
            <w:vAlign w:val="center"/>
          </w:tcPr>
          <w:p w14:paraId="6CF1FC0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1A5F4EC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555CCEE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647B364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65DD6BD9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7A7F56E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0236759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7E495A2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5F14442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2787E07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22BA191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5860FFC9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1C41B4F6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E6114E" w:rsidRPr="00EB6C6F" w14:paraId="77F4EDE5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3C6A1AD3" w14:textId="4974617F" w:rsidR="006F4188" w:rsidRPr="00C41EA4" w:rsidRDefault="006F4188" w:rsidP="00C141B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D93E5EC" w14:textId="09EDE958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DE85D56" w14:textId="5A490B3D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651747A" w14:textId="2028EB51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DEE23B1" w14:textId="27EB9E4B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3DC200E" w14:textId="1E4564C2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EC6A25C" w14:textId="6383479F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54F8521" w14:textId="564BD9D0" w:rsidR="006F4188" w:rsidRPr="00C41EA4" w:rsidRDefault="00CC7E20" w:rsidP="008C147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6B3176E" w14:textId="203C02FC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F96CBFF" w14:textId="12288A31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71CEB33" w14:textId="522A9C34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B77DD38" w14:textId="4C8EDF92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06E7115" w14:textId="73B53C2C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</w:tr>
      <w:tr w:rsidR="00E6114E" w:rsidRPr="00EB6C6F" w14:paraId="12CFF2EF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0A575E09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54BF2BDA" w14:textId="02E3E4E9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50226F5" w14:textId="2F6F85C7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E9D59E5" w14:textId="1E08D0F5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58E9EAC" w14:textId="58BA73FC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B6A2FAE" w14:textId="4566C322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3B42883" w14:textId="64D01185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182FEA3" w14:textId="3B68AAA6" w:rsidR="006F4188" w:rsidRPr="00C41EA4" w:rsidRDefault="00E96027" w:rsidP="006F4188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96F6CE9" w14:textId="2DE1F594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2B1FB3E" w14:textId="71807C68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1002FC7" w14:textId="1BC8491F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F3585E3" w14:textId="2C4FC36F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35E46D3" w14:textId="7B1C79BA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E6114E" w:rsidRPr="00EB6C6F" w14:paraId="1934B7DB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4EA76BF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734" w:type="dxa"/>
            <w:shd w:val="clear" w:color="auto" w:fill="BDD6EE"/>
            <w:vAlign w:val="center"/>
          </w:tcPr>
          <w:p w14:paraId="07E635A8" w14:textId="2390E036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5A52DB9" w14:textId="33168468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CD7D4D1" w14:textId="1BE5F85F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F0C4220" w14:textId="6C913FE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4518430" w14:textId="3F3BD5B8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64918FB" w14:textId="5ED40606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D500C1B" w14:textId="4338DADB" w:rsidR="006F4188" w:rsidRPr="00C41EA4" w:rsidRDefault="00DC7FDA" w:rsidP="00F5261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2ED471E" w14:textId="5542723F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3CE2589" w14:textId="4FAF6675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682D83A" w14:textId="07686096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4AE12A4" w14:textId="2DAEE9BB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50E1B28" w14:textId="3D59D236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</w:tr>
      <w:tr w:rsidR="00E6114E" w:rsidRPr="00EB6C6F" w14:paraId="75B452A1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167E1CB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F211968" w14:textId="1C3C0E74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3D8A51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4" w:type="dxa"/>
            <w:shd w:val="clear" w:color="auto" w:fill="BDD6EE"/>
            <w:vAlign w:val="center"/>
          </w:tcPr>
          <w:p w14:paraId="19414170" w14:textId="62172243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7782B5E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5824B281" w14:textId="53A1E148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2E0D45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563F8A90" w14:textId="00998F2B" w:rsidR="006F4188" w:rsidRPr="00C41EA4" w:rsidRDefault="0043602F" w:rsidP="0059469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EB3988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2AEFEB5B" w14:textId="4ED2BDD6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124DA4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0DD59B13" w14:textId="202C6727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6AAE8D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E6114E" w:rsidRPr="00EB6C6F" w14:paraId="5F321FC0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21D2DD5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182B112" w14:textId="5DCF3876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DCFBE2D" w14:textId="6BBEF74D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5BFBEDB" w14:textId="71AE502B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809B0CC" w14:textId="72BF1DB6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6D068C3" w14:textId="433F9505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44FD4D5" w14:textId="5E321FC3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5A4E0F9" w14:textId="4EE00B50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1577206" w14:textId="30E0AF7C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2BE012E" w14:textId="6F991504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E4039F9" w14:textId="434287FC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0FCCD63" w14:textId="24ED5890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D603731" w14:textId="6FC83F8A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</w:tr>
      <w:tr w:rsidR="00C141BD" w:rsidRPr="00EB6C6F" w14:paraId="763A062B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28704031" w14:textId="0676F321" w:rsidR="00C141BD" w:rsidRDefault="00C141BD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55B72FC" w14:textId="19C7E56B" w:rsidR="00C141BD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50572FEC" w14:textId="1628E24E" w:rsidR="00C141BD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BD64CAC" w14:textId="2BC34760" w:rsidR="00C141BD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7483774" w14:textId="0958CACE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884363C" w14:textId="0DDB76EF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3214E27" w14:textId="201FDCC2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FBFE40A" w14:textId="143313F4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F9C447A" w14:textId="0E1B2DF1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8FBC4EC" w14:textId="70AE582A" w:rsidR="00C141BD" w:rsidRPr="00C41EA4" w:rsidRDefault="0054078C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DBE924F" w14:textId="4BF8F41D" w:rsidR="00C141BD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2FFD536" w14:textId="35EDFEFB" w:rsidR="00C141BD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BA363D6" w14:textId="732B596A" w:rsidR="00C141BD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</w:tr>
      <w:tr w:rsidR="00E6114E" w:rsidRPr="00EB6C6F" w14:paraId="09EF4E9B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20F8F77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A3B8873" w14:textId="1C70482B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8EE57EE" w14:textId="30506B1C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5AB0091F" w14:textId="1829CC38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E5AC4ED" w14:textId="1A8D6753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B4189B1" w14:textId="479D503C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C4C4416" w14:textId="791BEC0E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4DCD257" w14:textId="3F3BC242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67E1EFC" w14:textId="72982A7A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F77790B" w14:textId="52A2759E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56B907C" w14:textId="3D870C6F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A92B7B2" w14:textId="00F4D698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99DE88E" w14:textId="4BD937A5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</w:tr>
      <w:tr w:rsidR="006F4188" w:rsidRPr="00EB6C6F" w14:paraId="67670DBC" w14:textId="77777777" w:rsidTr="00F0180A">
        <w:trPr>
          <w:trHeight w:hRule="exact" w:val="510"/>
        </w:trPr>
        <w:tc>
          <w:tcPr>
            <w:tcW w:w="2366" w:type="dxa"/>
            <w:shd w:val="clear" w:color="auto" w:fill="auto"/>
            <w:vAlign w:val="center"/>
          </w:tcPr>
          <w:p w14:paraId="3CA73A9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767EB798" w14:textId="7F00B909" w:rsidR="006F4188" w:rsidRPr="00C41EA4" w:rsidRDefault="006F4188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Zawadzkiego, </w:t>
            </w:r>
            <w:proofErr w:type="spellStart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Grodzińskiego</w:t>
            </w:r>
            <w:proofErr w:type="spellEnd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Konarskiego, Jodłowa, W. Polskiego, Broniewskiego, Topolowa, Wierzbowa, Kasztanowa</w:t>
            </w:r>
            <w:r w:rsidR="000025D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Akacjowa, Brzozowa, Cisowa, Dębowa, Lipowa, Klonowa</w:t>
            </w:r>
            <w:r w:rsidRPr="00C41EA4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</w:t>
            </w:r>
          </w:p>
          <w:p w14:paraId="76564A2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F4188" w:rsidRPr="00EB6C6F" w14:paraId="348FAE53" w14:textId="77777777" w:rsidTr="00F0180A">
        <w:trPr>
          <w:trHeight w:val="308"/>
        </w:trPr>
        <w:tc>
          <w:tcPr>
            <w:tcW w:w="2366" w:type="dxa"/>
            <w:shd w:val="clear" w:color="auto" w:fill="auto"/>
            <w:vAlign w:val="center"/>
          </w:tcPr>
          <w:p w14:paraId="7786CA39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D9D9D9"/>
            <w:vAlign w:val="center"/>
          </w:tcPr>
          <w:p w14:paraId="0908E04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E6114E" w:rsidRPr="00EB6C6F" w14:paraId="7239FF6F" w14:textId="77777777">
        <w:trPr>
          <w:trHeight w:val="320"/>
        </w:trPr>
        <w:tc>
          <w:tcPr>
            <w:tcW w:w="2366" w:type="dxa"/>
            <w:shd w:val="clear" w:color="auto" w:fill="D9D9D9"/>
            <w:vAlign w:val="center"/>
          </w:tcPr>
          <w:p w14:paraId="071F6D0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5BA6C5A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27F9EAF8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39B7E84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5F5626B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0717DBD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395900F9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268729B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2A57785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78AF8F6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021DED77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512BAFC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1403D61E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E6114E" w:rsidRPr="00EB6C6F" w14:paraId="05902B9F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18B24C5A" w14:textId="434126D7" w:rsidR="006F4188" w:rsidRPr="00C41EA4" w:rsidRDefault="006F4188" w:rsidP="00C141B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B27C61B" w14:textId="49D264D0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FE7B023" w14:textId="4A59A226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65CD647" w14:textId="75388A2E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2953808" w14:textId="36C9933E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3,24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1938DBB" w14:textId="68BFC4A7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4B11E77" w14:textId="358E7A62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9EAABC6" w14:textId="42BCE1BB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ACC9E2D" w14:textId="5973EF5A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6DCF69F" w14:textId="10326D8C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5EDF62D" w14:textId="1A6124D2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509C99B" w14:textId="42BEC5F9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3880E0F" w14:textId="00E4CFE3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</w:tr>
      <w:tr w:rsidR="00E6114E" w:rsidRPr="00EB6C6F" w14:paraId="7021020D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06E621E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5AF0B55" w14:textId="2EBD8F72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7529E1C" w14:textId="3B0F9DD9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7887707" w14:textId="40259EA1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94B4618" w14:textId="47DF44E9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7CCFEE7" w14:textId="2679C9BB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E5BCB3E" w14:textId="1D932504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290F5DE" w14:textId="3CC49366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E3538AA" w14:textId="2EBEC19C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ACBA4A0" w14:textId="663888DA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1778A47" w14:textId="100700A1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200C540" w14:textId="01F10A49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29BDAAD" w14:textId="65871A58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E6114E" w:rsidRPr="00EB6C6F" w14:paraId="00321CA8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3D58997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734" w:type="dxa"/>
            <w:shd w:val="clear" w:color="auto" w:fill="BDD6EE"/>
            <w:vAlign w:val="center"/>
          </w:tcPr>
          <w:p w14:paraId="0B037379" w14:textId="3A266692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E71A042" w14:textId="6F0FFB7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81DB967" w14:textId="581089F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75E6B72" w14:textId="532CFBFA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C4CFC1B" w14:textId="01B82707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0709637" w14:textId="7DAB2719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A3F7FF0" w14:textId="7658CB9A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11C10BA" w14:textId="726E178B" w:rsidR="006F4188" w:rsidRPr="00C41EA4" w:rsidRDefault="00DC7FDA" w:rsidP="00DC7FD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CBA70AF" w14:textId="372FA60A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781BD7F" w14:textId="6FDE51AA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74F7566" w14:textId="1F10D06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E578FBC" w14:textId="2880A520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</w:tr>
      <w:tr w:rsidR="00E6114E" w:rsidRPr="00EB6C6F" w14:paraId="35A40DE6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1D82082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07FF067" w14:textId="1582E895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73669A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4" w:type="dxa"/>
            <w:shd w:val="clear" w:color="auto" w:fill="BDD6EE"/>
            <w:vAlign w:val="center"/>
          </w:tcPr>
          <w:p w14:paraId="2D80C58D" w14:textId="4BB57672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027727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445DFFB7" w14:textId="59728F02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527DED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459C5291" w14:textId="655FBB53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9185F9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5716FDD0" w14:textId="00C71F0D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81400F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22769705" w14:textId="5939F2BD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A8C5BA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E6114E" w:rsidRPr="00EB6C6F" w14:paraId="34AA52CA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71B6054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EF61F28" w14:textId="11B58444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31626C2" w14:textId="3F3DA27C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3D9C99A" w14:textId="268CF6E5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517ECCA" w14:textId="5BB58B63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1E3E50A" w14:textId="5131C5EB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ED67A70" w14:textId="171D08B9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523F14D" w14:textId="08716E24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EED1647" w14:textId="1458CEEE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87C6C92" w14:textId="6623DE11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85E0185" w14:textId="0A6B0983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96D150D" w14:textId="2F57561D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8CD3D02" w14:textId="4B9ADE48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</w:tr>
      <w:tr w:rsidR="008B7C03" w:rsidRPr="00EB6C6F" w14:paraId="649C9ADC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0A5C6A9F" w14:textId="230EE391" w:rsidR="008B7C03" w:rsidRDefault="008B7C0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6731381" w14:textId="290516AD" w:rsidR="008B7C03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57C0091D" w14:textId="5FD9F76D" w:rsidR="008B7C03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D2A81C9" w14:textId="7CA93C17" w:rsidR="008B7C03" w:rsidRPr="00C41EA4" w:rsidRDefault="00244C06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2C1FD92" w14:textId="18C29122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729A620" w14:textId="59BB8D01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3D6FC88" w14:textId="7E922A3E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9A2BE42" w14:textId="62EB3754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3699D14" w14:textId="1A79F799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5BBDD76" w14:textId="5F3DFA88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32BBF7F" w14:textId="55DA7722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05E5DDA" w14:textId="7F511A41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F43518E" w14:textId="51884482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</w:tr>
      <w:tr w:rsidR="00E6114E" w:rsidRPr="00EB6C6F" w14:paraId="1F932BAC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0536D9C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44DDC06" w14:textId="67389825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59FE8A26" w14:textId="0131BBA1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506C7F2" w14:textId="6BF7D073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0315738" w14:textId="1D04B821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FEBE40C" w14:textId="1B4D1302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7987EFE" w14:textId="76DEFCEE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04CBFED" w14:textId="639A220E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B6B9EEB" w14:textId="2B196CFF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ABC8393" w14:textId="09773A6C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D106EF3" w14:textId="3E08F529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A7D443C" w14:textId="78B1FB03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2AF711E" w14:textId="5EF7891D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</w:tr>
      <w:tr w:rsidR="006F4188" w:rsidRPr="00EB6C6F" w14:paraId="31414655" w14:textId="77777777" w:rsidTr="00F0180A">
        <w:trPr>
          <w:trHeight w:hRule="exact" w:val="489"/>
        </w:trPr>
        <w:tc>
          <w:tcPr>
            <w:tcW w:w="2366" w:type="dxa"/>
            <w:shd w:val="clear" w:color="auto" w:fill="auto"/>
            <w:vAlign w:val="center"/>
          </w:tcPr>
          <w:p w14:paraId="6BFF198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34847D02" w14:textId="77777777" w:rsidR="006F4188" w:rsidRPr="00C41EA4" w:rsidRDefault="006F4188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Konopnickiej, Powstańców Sejneńskich, 1 Maja, Młynarska, Nowa, Ogrodowa, Parkowa, Piłsudskiego, E. Plater, Strażacka, Słowackiego</w:t>
            </w:r>
          </w:p>
          <w:p w14:paraId="59BC8B8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F4188" w:rsidRPr="00EB6C6F" w14:paraId="2DBB6D27" w14:textId="77777777" w:rsidTr="00F0180A">
        <w:trPr>
          <w:trHeight w:val="320"/>
        </w:trPr>
        <w:tc>
          <w:tcPr>
            <w:tcW w:w="2366" w:type="dxa"/>
            <w:shd w:val="clear" w:color="auto" w:fill="auto"/>
            <w:vAlign w:val="center"/>
          </w:tcPr>
          <w:p w14:paraId="3033FCA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D9D9D9"/>
            <w:vAlign w:val="center"/>
          </w:tcPr>
          <w:p w14:paraId="556F667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E6114E" w:rsidRPr="00EB6C6F" w14:paraId="4429B4B5" w14:textId="77777777">
        <w:trPr>
          <w:trHeight w:val="308"/>
        </w:trPr>
        <w:tc>
          <w:tcPr>
            <w:tcW w:w="2366" w:type="dxa"/>
            <w:shd w:val="clear" w:color="auto" w:fill="D9D9D9"/>
            <w:vAlign w:val="center"/>
          </w:tcPr>
          <w:p w14:paraId="0A573D4C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4FD7551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12E7397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4" w:type="dxa"/>
            <w:shd w:val="clear" w:color="auto" w:fill="C5E0B3"/>
            <w:vAlign w:val="center"/>
          </w:tcPr>
          <w:p w14:paraId="4B93ED88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050C64C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478409FA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2F7F9F2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4E0A55A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7D845BA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59BDF9A7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681F549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14FDAF7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3" w:type="dxa"/>
            <w:shd w:val="clear" w:color="auto" w:fill="C5E0B3"/>
            <w:vAlign w:val="center"/>
          </w:tcPr>
          <w:p w14:paraId="6340B34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E6114E" w:rsidRPr="00EB6C6F" w14:paraId="564C9177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00BA737C" w14:textId="6A70CDEC" w:rsidR="006F4188" w:rsidRPr="00C41EA4" w:rsidRDefault="006F4188" w:rsidP="00C141B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BED0017" w14:textId="10292C25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E2933FF" w14:textId="2DAAAEFA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DBC811C" w14:textId="377AE60B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3B1EB99" w14:textId="591796FF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BA8154D" w14:textId="0BADFCCC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A45FC76" w14:textId="040BD04B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9F2EF9E" w14:textId="11BC4A17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7DF5571" w14:textId="2A516937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DDDB01D" w14:textId="3BE4424F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CB9F6C5" w14:textId="19A766AC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53C99D0" w14:textId="41E26AF1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0E5ADE3" w14:textId="3306F1EA" w:rsidR="006F4188" w:rsidRPr="00C41EA4" w:rsidRDefault="00CC7E20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</w:tr>
      <w:tr w:rsidR="00E6114E" w:rsidRPr="00EB6C6F" w14:paraId="5ED4766A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52755E5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BB02C54" w14:textId="2ECEC842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0A189BA" w14:textId="70FC1D13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02D7E1C" w14:textId="42287137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C4BD456" w14:textId="2382999F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41DAAC0" w14:textId="301CF8C4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16,30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12C7AD7" w14:textId="1AA9364F" w:rsidR="006F4188" w:rsidRPr="00C41EA4" w:rsidRDefault="00E96027" w:rsidP="00E96027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27163F3" w14:textId="38B0CCFE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3140C97" w14:textId="03A553C1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333AFE1" w14:textId="27399EAE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0EF3F55" w14:textId="273E51C8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10,24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55D4544" w14:textId="0D8B8214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637340C" w14:textId="663EAA80" w:rsidR="006F4188" w:rsidRPr="00C41EA4" w:rsidRDefault="00E9602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E6114E" w:rsidRPr="00EB6C6F" w14:paraId="7ED64359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17CFBA58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734" w:type="dxa"/>
            <w:shd w:val="clear" w:color="auto" w:fill="BDD6EE"/>
            <w:vAlign w:val="center"/>
          </w:tcPr>
          <w:p w14:paraId="172C82C9" w14:textId="55FBB0D8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1A21111" w14:textId="40A7B8F2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1758DEB" w14:textId="0271F47B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5D25AEB" w14:textId="0C1B9A88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1F6CE74" w14:textId="763722C5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45AECF8" w14:textId="5E5D1D09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F419BBD" w14:textId="44232F98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300A3F7" w14:textId="6BFC92D7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A9EE96A" w14:textId="64C89851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D6D4133" w14:textId="1FD34E7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36B3C7C" w14:textId="350609CD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3FC3DAA" w14:textId="42CDB76E" w:rsidR="006F4188" w:rsidRPr="00C41EA4" w:rsidRDefault="00DC7FD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</w:tr>
      <w:tr w:rsidR="00E6114E" w:rsidRPr="00EB6C6F" w14:paraId="0E837678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7CE2AE0E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F3C51B0" w14:textId="78DA48C6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816977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4" w:type="dxa"/>
            <w:shd w:val="clear" w:color="auto" w:fill="BDD6EE"/>
            <w:vAlign w:val="center"/>
          </w:tcPr>
          <w:p w14:paraId="45BE8C59" w14:textId="1079FB8D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A1B086D" w14:textId="72B1207A" w:rsidR="006F4188" w:rsidRPr="00C41EA4" w:rsidRDefault="006F4188" w:rsidP="003D08C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3A1F0C20" w14:textId="2848F995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420E8E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0D932E53" w14:textId="754C9258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264E22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5345786B" w14:textId="640FEDA1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B2970D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3" w:type="dxa"/>
            <w:shd w:val="clear" w:color="auto" w:fill="BDD6EE"/>
            <w:vAlign w:val="center"/>
          </w:tcPr>
          <w:p w14:paraId="6FD9FADC" w14:textId="1F683247" w:rsidR="006F4188" w:rsidRPr="00C41EA4" w:rsidRDefault="0043602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879AA35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E6114E" w:rsidRPr="00EB6C6F" w14:paraId="4959AA91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64648A7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02021BE" w14:textId="4B931520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6BBB1FD5" w14:textId="266F7B80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04C115DC" w14:textId="74329995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E7054F0" w14:textId="6F2540F1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67767FC" w14:textId="490B3B3D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DDCFE7F" w14:textId="605D9351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21C20B5" w14:textId="197B1F8B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C1FA009" w14:textId="7B823266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44B62C4" w14:textId="0DDF069F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B18EFD1" w14:textId="69D78C5B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6B4ED15" w14:textId="1475CE38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75F81565" w14:textId="4FF6B5E6" w:rsidR="006F4188" w:rsidRPr="00C41EA4" w:rsidRDefault="00F165B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</w:tr>
      <w:tr w:rsidR="008B7C03" w:rsidRPr="00EB6C6F" w14:paraId="45B88A9A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2EC0AF36" w14:textId="5494FC80" w:rsidR="008B7C03" w:rsidRDefault="008B7C0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10E8655" w14:textId="32753D5A" w:rsidR="008B7C03" w:rsidRPr="00C41EA4" w:rsidRDefault="00C9735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15442AF2" w14:textId="37B42336" w:rsidR="008B7C03" w:rsidRPr="00C41EA4" w:rsidRDefault="00C9735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73304500" w14:textId="62EDDB3F" w:rsidR="008B7C03" w:rsidRPr="00C41EA4" w:rsidRDefault="00C9735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DD40EF5" w14:textId="78FA03F2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B4E8D84" w14:textId="18676D19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3F97E9DA" w14:textId="3AAC47FD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1F3356C" w14:textId="415200E1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A555949" w14:textId="357D48E4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74F1253" w14:textId="292ADDE3" w:rsidR="008B7C03" w:rsidRPr="00C41EA4" w:rsidRDefault="004F055A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F7EB499" w14:textId="26628CBB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AE31F22" w14:textId="74C08E51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62E351D" w14:textId="2731FA52" w:rsidR="008B7C03" w:rsidRPr="00C41EA4" w:rsidRDefault="00AD3E0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</w:tr>
      <w:tr w:rsidR="00E6114E" w:rsidRPr="00EB6C6F" w14:paraId="1D213CE2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0FF165A7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3AD57D80" w14:textId="59541472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2B3C7C6E" w14:textId="09A13D5F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4" w:type="dxa"/>
            <w:shd w:val="clear" w:color="auto" w:fill="BDD6EE"/>
            <w:vAlign w:val="center"/>
          </w:tcPr>
          <w:p w14:paraId="4A7E5523" w14:textId="09BC24D4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6B94FD00" w14:textId="11DD9F27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DBAC84F" w14:textId="77FFE093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1A35A57" w14:textId="5E4E5502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42CD74B3" w14:textId="7E201174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5F02E09A" w14:textId="2F4A8647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0C6F4B2A" w14:textId="590E2470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4A34E38" w14:textId="0E98C3F1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27FC8A85" w14:textId="15A1B392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33" w:type="dxa"/>
            <w:shd w:val="clear" w:color="auto" w:fill="BDD6EE"/>
            <w:vAlign w:val="center"/>
          </w:tcPr>
          <w:p w14:paraId="1E5AD16E" w14:textId="7772924C" w:rsidR="006F4188" w:rsidRPr="00C41EA4" w:rsidRDefault="001F47F5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</w:tr>
      <w:tr w:rsidR="006F4188" w:rsidRPr="00EB6C6F" w14:paraId="36D9DCE9" w14:textId="77777777" w:rsidTr="00F0180A">
        <w:trPr>
          <w:trHeight w:hRule="exact" w:val="251"/>
        </w:trPr>
        <w:tc>
          <w:tcPr>
            <w:tcW w:w="2366" w:type="dxa"/>
            <w:shd w:val="clear" w:color="auto" w:fill="auto"/>
            <w:vAlign w:val="center"/>
          </w:tcPr>
          <w:p w14:paraId="1F296E5D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137BAB79" w14:textId="256E1B76" w:rsidR="006F4188" w:rsidRPr="00C41EA4" w:rsidRDefault="006F4188" w:rsidP="009D6CEC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dodatkowe terminy odbioru odpadów</w:t>
            </w:r>
          </w:p>
          <w:p w14:paraId="0A6DF197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F4188" w:rsidRPr="00EB6C6F" w14:paraId="12F18E4D" w14:textId="77777777" w:rsidTr="00F0180A">
        <w:trPr>
          <w:trHeight w:val="308"/>
        </w:trPr>
        <w:tc>
          <w:tcPr>
            <w:tcW w:w="2366" w:type="dxa"/>
            <w:shd w:val="clear" w:color="auto" w:fill="D9D9D9"/>
            <w:vAlign w:val="center"/>
          </w:tcPr>
          <w:p w14:paraId="5EFCB32E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8799" w:type="dxa"/>
            <w:gridSpan w:val="12"/>
            <w:shd w:val="clear" w:color="auto" w:fill="D9D9D9"/>
            <w:vAlign w:val="center"/>
          </w:tcPr>
          <w:p w14:paraId="1F72D211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6F4188" w:rsidRPr="00EB6C6F" w14:paraId="113C09EB" w14:textId="77777777" w:rsidTr="00F0180A">
        <w:trPr>
          <w:trHeight w:val="320"/>
        </w:trPr>
        <w:tc>
          <w:tcPr>
            <w:tcW w:w="2366" w:type="dxa"/>
            <w:vMerge w:val="restart"/>
            <w:shd w:val="clear" w:color="auto" w:fill="C5E0B3"/>
            <w:vAlign w:val="center"/>
          </w:tcPr>
          <w:p w14:paraId="57ECD55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  <w:p w14:paraId="33C09138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(resztkowe)</w:t>
            </w: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7D8FD06E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Mickiewicza, Wileńska, 11 Listopada, Żwirki i Wigury, Leśna, Targowa, Niecała, Szkolna, </w:t>
            </w:r>
            <w:proofErr w:type="spellStart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Rittlera</w:t>
            </w:r>
            <w:proofErr w:type="spellEnd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Łączna, Projektowana, Łąkowa, Jeziorna, Elektryczna, Grodzka, Przyrzeczna, Krzywa, Pl. Św. Agaty, Głowackiego</w:t>
            </w:r>
          </w:p>
        </w:tc>
      </w:tr>
      <w:tr w:rsidR="006F4188" w:rsidRPr="00EB6C6F" w14:paraId="1FCD4C3B" w14:textId="77777777">
        <w:trPr>
          <w:trHeight w:val="308"/>
        </w:trPr>
        <w:tc>
          <w:tcPr>
            <w:tcW w:w="2366" w:type="dxa"/>
            <w:vMerge/>
            <w:shd w:val="clear" w:color="auto" w:fill="C5E0B3"/>
            <w:vAlign w:val="center"/>
          </w:tcPr>
          <w:p w14:paraId="47553CE2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2C0D9301" w14:textId="0115876D" w:rsidR="006F4188" w:rsidRPr="00C41EA4" w:rsidRDefault="00267FD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14.04.2025 r.; </w:t>
            </w:r>
            <w:r w:rsidR="00C9385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08.12.2025 r.; 29.12.2025 r. </w:t>
            </w:r>
          </w:p>
        </w:tc>
      </w:tr>
      <w:tr w:rsidR="006F4188" w:rsidRPr="00EB6C6F" w14:paraId="4A5C169F" w14:textId="77777777" w:rsidTr="00F0180A">
        <w:trPr>
          <w:trHeight w:val="308"/>
        </w:trPr>
        <w:tc>
          <w:tcPr>
            <w:tcW w:w="2366" w:type="dxa"/>
            <w:vMerge/>
            <w:shd w:val="clear" w:color="auto" w:fill="C5E0B3"/>
            <w:vAlign w:val="center"/>
          </w:tcPr>
          <w:p w14:paraId="21F2361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64131010" w14:textId="77777777" w:rsidR="006F4188" w:rsidRPr="00C41EA4" w:rsidRDefault="006F4188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Zawadzkiego, </w:t>
            </w:r>
            <w:proofErr w:type="spellStart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Grodzińskiego</w:t>
            </w:r>
            <w:proofErr w:type="spellEnd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Konarskiego, Jodłowa, W. Polskiego, Broniewskiego, Topolowa, Wierzbowa, Kasztanowa,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Akacjowa, Brzozowa,  Cisowa, Dębowa, Lipowa, Klonowa</w:t>
            </w:r>
            <w:r w:rsidRPr="00C41EA4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</w:t>
            </w:r>
          </w:p>
        </w:tc>
      </w:tr>
      <w:tr w:rsidR="006F4188" w:rsidRPr="00EB6C6F" w14:paraId="239224B9" w14:textId="77777777">
        <w:trPr>
          <w:trHeight w:val="320"/>
        </w:trPr>
        <w:tc>
          <w:tcPr>
            <w:tcW w:w="2366" w:type="dxa"/>
            <w:vMerge/>
            <w:shd w:val="clear" w:color="auto" w:fill="C5E0B3"/>
            <w:vAlign w:val="center"/>
          </w:tcPr>
          <w:p w14:paraId="49DC9F50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2FD899D4" w14:textId="6E0096D9" w:rsidR="006F4188" w:rsidRPr="00C41EA4" w:rsidRDefault="00267FD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17.04.2025 r.; </w:t>
            </w:r>
            <w:r w:rsidR="00C9385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11.12.2025 r.; 29.12.2025 r.</w:t>
            </w:r>
          </w:p>
        </w:tc>
      </w:tr>
      <w:tr w:rsidR="006F4188" w:rsidRPr="00EB6C6F" w14:paraId="62F3FFA6" w14:textId="77777777" w:rsidTr="00F0180A">
        <w:trPr>
          <w:trHeight w:hRule="exact" w:val="522"/>
        </w:trPr>
        <w:tc>
          <w:tcPr>
            <w:tcW w:w="2366" w:type="dxa"/>
            <w:vMerge/>
            <w:shd w:val="clear" w:color="auto" w:fill="C5E0B3"/>
            <w:vAlign w:val="center"/>
          </w:tcPr>
          <w:p w14:paraId="3897845B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FFFF99"/>
            <w:vAlign w:val="center"/>
          </w:tcPr>
          <w:p w14:paraId="27BD64E9" w14:textId="78522867" w:rsidR="006F4188" w:rsidRPr="00C41EA4" w:rsidRDefault="006F4188" w:rsidP="00BD47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Konopnickiej, Powstańców Sejneńskich, 1 Maja, Młynarska, Nowa, Ogrodowa, Parkowa, Piłsudskiego, E. Plater, Strażacka, Słowackieg</w:t>
            </w: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</w:t>
            </w:r>
          </w:p>
          <w:p w14:paraId="27D50DEC" w14:textId="77777777" w:rsidR="006F4188" w:rsidRPr="00C41EA4" w:rsidRDefault="006F4188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  <w:p w14:paraId="3383D0F4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F4188" w:rsidRPr="00EB6C6F" w14:paraId="7B93D5FD" w14:textId="77777777">
        <w:trPr>
          <w:trHeight w:val="320"/>
        </w:trPr>
        <w:tc>
          <w:tcPr>
            <w:tcW w:w="2366" w:type="dxa"/>
            <w:vMerge/>
            <w:shd w:val="clear" w:color="auto" w:fill="C5E0B3"/>
            <w:vAlign w:val="center"/>
          </w:tcPr>
          <w:p w14:paraId="45A3696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291090E8" w14:textId="6FB6688A" w:rsidR="006F4188" w:rsidRPr="00C41EA4" w:rsidRDefault="00267FD9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18.04.2025 r.</w:t>
            </w:r>
            <w:r w:rsidR="00C9385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;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="00C9385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12.12.2025 r.; 29.12.2025 r.</w:t>
            </w:r>
          </w:p>
        </w:tc>
      </w:tr>
      <w:tr w:rsidR="006F4188" w:rsidRPr="00EB6C6F" w14:paraId="63A938FD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7185569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2357356C" w14:textId="786F0A0D" w:rsidR="006F4188" w:rsidRPr="00C41EA4" w:rsidRDefault="00C93854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18.04.2025 r.; 19.12.2025 r. </w:t>
            </w:r>
          </w:p>
        </w:tc>
      </w:tr>
      <w:tr w:rsidR="006F4188" w:rsidRPr="00EB6C6F" w14:paraId="0C0C17D2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6DFC2A0F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7DE66DB8" w14:textId="5AD81C26" w:rsidR="006F4188" w:rsidRPr="00C41EA4" w:rsidRDefault="00C93854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16.04.2025 r.; 10.12.2025 r.; 31.12.2025 r.</w:t>
            </w:r>
          </w:p>
        </w:tc>
      </w:tr>
      <w:tr w:rsidR="006F4188" w:rsidRPr="00EB6C6F" w14:paraId="66814AFA" w14:textId="77777777">
        <w:trPr>
          <w:trHeight w:val="320"/>
        </w:trPr>
        <w:tc>
          <w:tcPr>
            <w:tcW w:w="2366" w:type="dxa"/>
            <w:shd w:val="clear" w:color="auto" w:fill="C5E0B3"/>
            <w:vAlign w:val="center"/>
          </w:tcPr>
          <w:p w14:paraId="46FA7D06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129B2FB1" w14:textId="20DD7F79" w:rsidR="006F4188" w:rsidRPr="00C41EA4" w:rsidRDefault="00FD66E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28.04.2025 r.; 8.12.2025 r.; 29.12.2025 r. </w:t>
            </w:r>
          </w:p>
        </w:tc>
      </w:tr>
      <w:tr w:rsidR="006F4188" w:rsidRPr="00EB6C6F" w14:paraId="278CAE9F" w14:textId="77777777">
        <w:trPr>
          <w:trHeight w:val="308"/>
        </w:trPr>
        <w:tc>
          <w:tcPr>
            <w:tcW w:w="2366" w:type="dxa"/>
            <w:shd w:val="clear" w:color="auto" w:fill="C5E0B3"/>
            <w:vAlign w:val="center"/>
          </w:tcPr>
          <w:p w14:paraId="09264313" w14:textId="77777777" w:rsidR="006F4188" w:rsidRPr="00C41EA4" w:rsidRDefault="006F4188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8799" w:type="dxa"/>
            <w:gridSpan w:val="12"/>
            <w:shd w:val="clear" w:color="auto" w:fill="BDD6EE"/>
            <w:vAlign w:val="center"/>
          </w:tcPr>
          <w:p w14:paraId="1BE7D2BF" w14:textId="53E3DD8D" w:rsidR="006F4188" w:rsidRPr="00C41EA4" w:rsidRDefault="00FD66E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16.04.2025 r.; 10.12.2025 r.; 31.12.2025 r.</w:t>
            </w:r>
          </w:p>
        </w:tc>
      </w:tr>
    </w:tbl>
    <w:p w14:paraId="3CAE9CBC" w14:textId="77777777" w:rsidR="00301B2D" w:rsidRPr="00301B2D" w:rsidRDefault="00301B2D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p w14:paraId="2AD85019" w14:textId="77777777" w:rsidR="00114F50" w:rsidRPr="006F4188" w:rsidRDefault="00114F50" w:rsidP="006F4188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  <w:r w:rsidRPr="006F4188">
        <w:rPr>
          <w:rFonts w:ascii="Calibri" w:hAnsi="Calibri" w:cs="Calibri"/>
          <w:b/>
          <w:bCs/>
          <w:color w:val="000000"/>
          <w:sz w:val="26"/>
          <w:szCs w:val="26"/>
        </w:rPr>
        <w:t>W dniu odbioru odpadów worki, pojemniki należy wystawić przed posesję do godz. 7.00.</w:t>
      </w:r>
    </w:p>
    <w:p w14:paraId="231C4DBA" w14:textId="77777777" w:rsidR="00827ECB" w:rsidRPr="006F4188" w:rsidRDefault="00114F50" w:rsidP="00114F50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  <w:r w:rsidRPr="006F4188">
        <w:rPr>
          <w:rFonts w:ascii="Calibri" w:hAnsi="Calibri" w:cs="Calibri"/>
          <w:b/>
          <w:bCs/>
          <w:color w:val="000000"/>
          <w:sz w:val="26"/>
          <w:szCs w:val="26"/>
        </w:rPr>
        <w:t xml:space="preserve">Odpady wystawione po tej godz. mogą zostać nieodebrane.  </w:t>
      </w:r>
    </w:p>
    <w:p w14:paraId="3A248DB1" w14:textId="1686489A" w:rsidR="00DF66A8" w:rsidRPr="006F4188" w:rsidRDefault="00DF66A8" w:rsidP="006F4188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</w:p>
    <w:sectPr w:rsidR="00DF66A8" w:rsidRPr="006F4188" w:rsidSect="00332AEC">
      <w:headerReference w:type="default" r:id="rId7"/>
      <w:pgSz w:w="11906" w:h="16838"/>
      <w:pgMar w:top="808" w:right="425" w:bottom="0" w:left="425" w:header="426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DAE56" w14:textId="77777777" w:rsidR="00AE4121" w:rsidRDefault="00AE4121">
      <w:r>
        <w:separator/>
      </w:r>
    </w:p>
  </w:endnote>
  <w:endnote w:type="continuationSeparator" w:id="0">
    <w:p w14:paraId="1DA87F8A" w14:textId="77777777" w:rsidR="00AE4121" w:rsidRDefault="00AE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62803" w14:textId="77777777" w:rsidR="00AE4121" w:rsidRDefault="00AE4121">
      <w:r>
        <w:separator/>
      </w:r>
    </w:p>
  </w:footnote>
  <w:footnote w:type="continuationSeparator" w:id="0">
    <w:p w14:paraId="70B759CB" w14:textId="77777777" w:rsidR="00AE4121" w:rsidRDefault="00AE4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22B72" w14:textId="06D2084D" w:rsidR="00332AEC" w:rsidRPr="00332AEC" w:rsidRDefault="00000000" w:rsidP="00332AEC">
    <w:pPr>
      <w:ind w:right="-7616"/>
      <w:rPr>
        <w:rFonts w:ascii="Calibri" w:hAnsi="Calibri" w:cs="Calibri"/>
        <w:b/>
        <w:bCs/>
        <w:color w:val="000000"/>
        <w:sz w:val="26"/>
        <w:szCs w:val="26"/>
      </w:rPr>
    </w:pPr>
    <w:r>
      <w:rPr>
        <w:noProof/>
        <w:sz w:val="32"/>
        <w:szCs w:val="32"/>
      </w:rPr>
      <w:pict w14:anchorId="15B5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margin-left:.05pt;margin-top:-12.55pt;width:116.25pt;height:49.5pt;z-index:-1;visibility:visible" wrapcoords="-139 0 -139 21273 21600 21273 21600 0 -139 0">
          <v:imagedata r:id="rId1" o:title="Logo_PGK"/>
          <w10:wrap type="tight"/>
        </v:shape>
      </w:pict>
    </w:r>
    <w:r w:rsidR="00332AEC">
      <w:rPr>
        <w:rFonts w:ascii="Calibri" w:hAnsi="Calibri" w:cs="Calibri"/>
        <w:b/>
        <w:bCs/>
        <w:color w:val="000000"/>
        <w:sz w:val="24"/>
        <w:szCs w:val="24"/>
      </w:rPr>
      <w:t xml:space="preserve">                                                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Harmonogram</w:t>
    </w:r>
    <w:r w:rsidR="00332AEC" w:rsidRPr="00332AEC">
      <w:rPr>
        <w:rFonts w:ascii="Calibri" w:hAnsi="Calibri" w:cs="Calibri"/>
        <w:b/>
        <w:bCs/>
        <w:color w:val="000000"/>
        <w:sz w:val="26"/>
        <w:szCs w:val="26"/>
      </w:rPr>
      <w:t xml:space="preserve">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odbioru odpadów komunalnych z budynków jednorodzinnych</w:t>
    </w:r>
  </w:p>
  <w:p w14:paraId="494CE174" w14:textId="19602B89" w:rsidR="0097362F" w:rsidRPr="00332AEC" w:rsidRDefault="00332AEC" w:rsidP="00332AEC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6"/>
        <w:szCs w:val="26"/>
        <w:lang w:val="de-DE"/>
      </w:rPr>
    </w:pPr>
    <w:r w:rsidRPr="00382ED4">
      <w:rPr>
        <w:rFonts w:ascii="Calibri" w:hAnsi="Calibri" w:cs="Calibri"/>
        <w:b/>
        <w:bCs/>
        <w:color w:val="000000"/>
        <w:sz w:val="26"/>
        <w:szCs w:val="26"/>
      </w:rPr>
      <w:t xml:space="preserve">z terenu Miasta Sejny 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>na 202</w:t>
    </w:r>
    <w:r w:rsidR="008D034C">
      <w:rPr>
        <w:rFonts w:ascii="Calibri" w:hAnsi="Calibri" w:cs="Calibri"/>
        <w:b/>
        <w:bCs/>
        <w:color w:val="000000"/>
        <w:sz w:val="26"/>
        <w:szCs w:val="26"/>
      </w:rPr>
      <w:t>5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 xml:space="preserve"> r.</w:t>
    </w:r>
  </w:p>
  <w:p w14:paraId="25720DD0" w14:textId="77777777" w:rsidR="0097362F" w:rsidRPr="0097362F" w:rsidRDefault="0097362F" w:rsidP="0093772A">
    <w:pPr>
      <w:pStyle w:val="Nagwek"/>
      <w:pBdr>
        <w:bottom w:val="double" w:sz="6" w:space="0" w:color="auto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29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265"/>
    <w:rsid w:val="00000742"/>
    <w:rsid w:val="00001C52"/>
    <w:rsid w:val="000025D6"/>
    <w:rsid w:val="00010AAC"/>
    <w:rsid w:val="00045DFD"/>
    <w:rsid w:val="000662B3"/>
    <w:rsid w:val="00073A86"/>
    <w:rsid w:val="000904B6"/>
    <w:rsid w:val="000A11E6"/>
    <w:rsid w:val="000A1536"/>
    <w:rsid w:val="000A535C"/>
    <w:rsid w:val="000A61EC"/>
    <w:rsid w:val="000C0A97"/>
    <w:rsid w:val="000E420A"/>
    <w:rsid w:val="00104697"/>
    <w:rsid w:val="00106744"/>
    <w:rsid w:val="0011226E"/>
    <w:rsid w:val="00114F50"/>
    <w:rsid w:val="001407ED"/>
    <w:rsid w:val="001431B2"/>
    <w:rsid w:val="0015676B"/>
    <w:rsid w:val="00160E4C"/>
    <w:rsid w:val="0017143D"/>
    <w:rsid w:val="00175C01"/>
    <w:rsid w:val="0019142D"/>
    <w:rsid w:val="001B7ECE"/>
    <w:rsid w:val="001D4764"/>
    <w:rsid w:val="001D6ED6"/>
    <w:rsid w:val="001E3DA4"/>
    <w:rsid w:val="001E7CB3"/>
    <w:rsid w:val="001F47F5"/>
    <w:rsid w:val="00200B18"/>
    <w:rsid w:val="00212933"/>
    <w:rsid w:val="00221130"/>
    <w:rsid w:val="00230B3A"/>
    <w:rsid w:val="00244C06"/>
    <w:rsid w:val="002477FB"/>
    <w:rsid w:val="002504C8"/>
    <w:rsid w:val="00267FD9"/>
    <w:rsid w:val="00273B0C"/>
    <w:rsid w:val="002D1B71"/>
    <w:rsid w:val="002E3F5F"/>
    <w:rsid w:val="002E4E78"/>
    <w:rsid w:val="002E63D7"/>
    <w:rsid w:val="00301B2D"/>
    <w:rsid w:val="00306203"/>
    <w:rsid w:val="00307265"/>
    <w:rsid w:val="003145ED"/>
    <w:rsid w:val="00332AEC"/>
    <w:rsid w:val="00336631"/>
    <w:rsid w:val="00352C7B"/>
    <w:rsid w:val="00373C75"/>
    <w:rsid w:val="003A4D38"/>
    <w:rsid w:val="003D08C0"/>
    <w:rsid w:val="003F22B1"/>
    <w:rsid w:val="00410A92"/>
    <w:rsid w:val="004161C8"/>
    <w:rsid w:val="0043602F"/>
    <w:rsid w:val="00444BB8"/>
    <w:rsid w:val="0045638C"/>
    <w:rsid w:val="004664B3"/>
    <w:rsid w:val="00477D63"/>
    <w:rsid w:val="0048644A"/>
    <w:rsid w:val="004868EE"/>
    <w:rsid w:val="004935E2"/>
    <w:rsid w:val="004A6206"/>
    <w:rsid w:val="004C0BDD"/>
    <w:rsid w:val="004D05AB"/>
    <w:rsid w:val="004E76DF"/>
    <w:rsid w:val="004F055A"/>
    <w:rsid w:val="004F2198"/>
    <w:rsid w:val="004F4630"/>
    <w:rsid w:val="005123E0"/>
    <w:rsid w:val="0051317E"/>
    <w:rsid w:val="00516FD5"/>
    <w:rsid w:val="00531C4C"/>
    <w:rsid w:val="0054078C"/>
    <w:rsid w:val="00543F24"/>
    <w:rsid w:val="00555F95"/>
    <w:rsid w:val="005576AB"/>
    <w:rsid w:val="00573163"/>
    <w:rsid w:val="00575B3E"/>
    <w:rsid w:val="0059222D"/>
    <w:rsid w:val="00594695"/>
    <w:rsid w:val="00594B15"/>
    <w:rsid w:val="005A7B39"/>
    <w:rsid w:val="005B3C42"/>
    <w:rsid w:val="005B5191"/>
    <w:rsid w:val="005C18DB"/>
    <w:rsid w:val="005C753D"/>
    <w:rsid w:val="005C7EFA"/>
    <w:rsid w:val="00615EC6"/>
    <w:rsid w:val="00633928"/>
    <w:rsid w:val="00635BE8"/>
    <w:rsid w:val="00643D45"/>
    <w:rsid w:val="0064552C"/>
    <w:rsid w:val="006603BB"/>
    <w:rsid w:val="0066772F"/>
    <w:rsid w:val="00667AD6"/>
    <w:rsid w:val="00686B33"/>
    <w:rsid w:val="0069435B"/>
    <w:rsid w:val="006A57C2"/>
    <w:rsid w:val="006C7163"/>
    <w:rsid w:val="006F4188"/>
    <w:rsid w:val="00724FC9"/>
    <w:rsid w:val="00733F39"/>
    <w:rsid w:val="00740FDB"/>
    <w:rsid w:val="007647C7"/>
    <w:rsid w:val="00772372"/>
    <w:rsid w:val="0078745B"/>
    <w:rsid w:val="0079447F"/>
    <w:rsid w:val="007B355A"/>
    <w:rsid w:val="007B3C26"/>
    <w:rsid w:val="007B5A87"/>
    <w:rsid w:val="007C0FDD"/>
    <w:rsid w:val="007C3D5A"/>
    <w:rsid w:val="007D02D2"/>
    <w:rsid w:val="007D0676"/>
    <w:rsid w:val="007F0AC2"/>
    <w:rsid w:val="007F6E39"/>
    <w:rsid w:val="008036C3"/>
    <w:rsid w:val="008158F8"/>
    <w:rsid w:val="00815998"/>
    <w:rsid w:val="0081792A"/>
    <w:rsid w:val="00827ECB"/>
    <w:rsid w:val="0083022A"/>
    <w:rsid w:val="00833CF7"/>
    <w:rsid w:val="0084081C"/>
    <w:rsid w:val="00850442"/>
    <w:rsid w:val="008666CF"/>
    <w:rsid w:val="00867E65"/>
    <w:rsid w:val="008722C3"/>
    <w:rsid w:val="00875104"/>
    <w:rsid w:val="00887CE1"/>
    <w:rsid w:val="008921D8"/>
    <w:rsid w:val="008A17A4"/>
    <w:rsid w:val="008B7C03"/>
    <w:rsid w:val="008C147C"/>
    <w:rsid w:val="008C7A42"/>
    <w:rsid w:val="008C7B1F"/>
    <w:rsid w:val="008D034C"/>
    <w:rsid w:val="0090437D"/>
    <w:rsid w:val="0093772A"/>
    <w:rsid w:val="00950710"/>
    <w:rsid w:val="0097362F"/>
    <w:rsid w:val="009C3DF0"/>
    <w:rsid w:val="009C7D4C"/>
    <w:rsid w:val="009D6CEC"/>
    <w:rsid w:val="009E40B9"/>
    <w:rsid w:val="00A04B36"/>
    <w:rsid w:val="00A068B0"/>
    <w:rsid w:val="00A36502"/>
    <w:rsid w:val="00A41C15"/>
    <w:rsid w:val="00A57FC4"/>
    <w:rsid w:val="00A6231C"/>
    <w:rsid w:val="00A918B5"/>
    <w:rsid w:val="00A93E65"/>
    <w:rsid w:val="00AA7154"/>
    <w:rsid w:val="00AB4E5C"/>
    <w:rsid w:val="00AD1358"/>
    <w:rsid w:val="00AD3769"/>
    <w:rsid w:val="00AD3E0E"/>
    <w:rsid w:val="00AE4121"/>
    <w:rsid w:val="00AE6415"/>
    <w:rsid w:val="00AF315F"/>
    <w:rsid w:val="00B01BB8"/>
    <w:rsid w:val="00B22630"/>
    <w:rsid w:val="00B477D4"/>
    <w:rsid w:val="00B905F7"/>
    <w:rsid w:val="00BD47DC"/>
    <w:rsid w:val="00BD652C"/>
    <w:rsid w:val="00BE0598"/>
    <w:rsid w:val="00BE3821"/>
    <w:rsid w:val="00BE55D5"/>
    <w:rsid w:val="00BF08DC"/>
    <w:rsid w:val="00C141BD"/>
    <w:rsid w:val="00C146FA"/>
    <w:rsid w:val="00C216C7"/>
    <w:rsid w:val="00C35491"/>
    <w:rsid w:val="00C41EA4"/>
    <w:rsid w:val="00C4582C"/>
    <w:rsid w:val="00C5363A"/>
    <w:rsid w:val="00C6243E"/>
    <w:rsid w:val="00C74500"/>
    <w:rsid w:val="00C82F0A"/>
    <w:rsid w:val="00C93854"/>
    <w:rsid w:val="00C97359"/>
    <w:rsid w:val="00CA59E2"/>
    <w:rsid w:val="00CC7E20"/>
    <w:rsid w:val="00CE2C4B"/>
    <w:rsid w:val="00CE2CED"/>
    <w:rsid w:val="00CF1E16"/>
    <w:rsid w:val="00D00525"/>
    <w:rsid w:val="00D21FB1"/>
    <w:rsid w:val="00D252E9"/>
    <w:rsid w:val="00D34C6A"/>
    <w:rsid w:val="00D374E2"/>
    <w:rsid w:val="00D53F01"/>
    <w:rsid w:val="00D7677A"/>
    <w:rsid w:val="00DC7FDA"/>
    <w:rsid w:val="00DD0265"/>
    <w:rsid w:val="00DD1DC1"/>
    <w:rsid w:val="00DF2DD5"/>
    <w:rsid w:val="00DF66A8"/>
    <w:rsid w:val="00E00CE4"/>
    <w:rsid w:val="00E03AA2"/>
    <w:rsid w:val="00E10164"/>
    <w:rsid w:val="00E11571"/>
    <w:rsid w:val="00E16318"/>
    <w:rsid w:val="00E1756D"/>
    <w:rsid w:val="00E24DF2"/>
    <w:rsid w:val="00E45FCE"/>
    <w:rsid w:val="00E46FD8"/>
    <w:rsid w:val="00E501AB"/>
    <w:rsid w:val="00E6114E"/>
    <w:rsid w:val="00E62944"/>
    <w:rsid w:val="00E72DE9"/>
    <w:rsid w:val="00E96027"/>
    <w:rsid w:val="00EA731F"/>
    <w:rsid w:val="00EA76D1"/>
    <w:rsid w:val="00EC5E82"/>
    <w:rsid w:val="00EC6297"/>
    <w:rsid w:val="00EE34A8"/>
    <w:rsid w:val="00EE51AE"/>
    <w:rsid w:val="00F0180A"/>
    <w:rsid w:val="00F11CF6"/>
    <w:rsid w:val="00F145AE"/>
    <w:rsid w:val="00F165B8"/>
    <w:rsid w:val="00F30290"/>
    <w:rsid w:val="00F307C9"/>
    <w:rsid w:val="00F52618"/>
    <w:rsid w:val="00F63B70"/>
    <w:rsid w:val="00F64D85"/>
    <w:rsid w:val="00F70017"/>
    <w:rsid w:val="00F7057A"/>
    <w:rsid w:val="00F7150F"/>
    <w:rsid w:val="00F73044"/>
    <w:rsid w:val="00F77BCA"/>
    <w:rsid w:val="00F849E8"/>
    <w:rsid w:val="00FA5D97"/>
    <w:rsid w:val="00FC19B9"/>
    <w:rsid w:val="00FD6402"/>
    <w:rsid w:val="00FD66E1"/>
    <w:rsid w:val="00F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CD88EA"/>
  <w15:chartTrackingRefBased/>
  <w15:docId w15:val="{DA2A2008-4BCA-4702-9429-9E96213D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ON\Desktop\Odzysk\Desktop\Z%20PULPITU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1191</TotalTime>
  <Pages>1</Pages>
  <Words>466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transport@pgk.sejny.pl</cp:lastModifiedBy>
  <cp:revision>133</cp:revision>
  <cp:lastPrinted>2022-12-16T09:07:00Z</cp:lastPrinted>
  <dcterms:created xsi:type="dcterms:W3CDTF">2022-12-01T10:35:00Z</dcterms:created>
  <dcterms:modified xsi:type="dcterms:W3CDTF">2024-12-17T10:08:00Z</dcterms:modified>
</cp:coreProperties>
</file>