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E4E55" w14:textId="77777777" w:rsidR="00F36E23" w:rsidRDefault="00F36E23"/>
    <w:tbl>
      <w:tblPr>
        <w:tblpPr w:leftFromText="141" w:rightFromText="141" w:vertAnchor="page" w:horzAnchor="margin" w:tblpX="-68" w:tblpY="1201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  <w:gridCol w:w="834"/>
        <w:gridCol w:w="762"/>
        <w:gridCol w:w="798"/>
      </w:tblGrid>
      <w:tr w:rsidR="00320B45" w:rsidRPr="00FF08B4" w14:paraId="533101CA" w14:textId="77777777" w:rsidTr="00EF1578">
        <w:trPr>
          <w:trHeight w:val="513"/>
        </w:trPr>
        <w:tc>
          <w:tcPr>
            <w:tcW w:w="11307" w:type="dxa"/>
            <w:gridSpan w:val="13"/>
            <w:shd w:val="clear" w:color="auto" w:fill="FFFF66"/>
            <w:vAlign w:val="center"/>
          </w:tcPr>
          <w:p w14:paraId="2EBEE669" w14:textId="77777777" w:rsidR="00F36E23" w:rsidRPr="00FF08B4" w:rsidRDefault="00F36E23" w:rsidP="00EF15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  <w:p w14:paraId="6CC4FE38" w14:textId="77777777" w:rsidR="00320B45" w:rsidRPr="00FF08B4" w:rsidRDefault="00ED2B38" w:rsidP="00EF15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F08B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Odbiór zmieszanych (resztkowych) odpadów komunalnych z budynków wielolokalowych</w:t>
            </w:r>
          </w:p>
          <w:p w14:paraId="3855EB4F" w14:textId="034798FE" w:rsidR="00F36E23" w:rsidRPr="00FF08B4" w:rsidRDefault="00F36E23" w:rsidP="00EF15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D2B38" w:rsidRPr="00FF08B4" w14:paraId="3CADA725" w14:textId="77777777" w:rsidTr="00EF1578">
        <w:trPr>
          <w:trHeight w:hRule="exact" w:val="571"/>
        </w:trPr>
        <w:tc>
          <w:tcPr>
            <w:tcW w:w="11307" w:type="dxa"/>
            <w:gridSpan w:val="13"/>
            <w:shd w:val="clear" w:color="auto" w:fill="9CC2E5"/>
            <w:vAlign w:val="center"/>
          </w:tcPr>
          <w:p w14:paraId="1E4E4B5B" w14:textId="26761C47" w:rsidR="00ED2B38" w:rsidRPr="00FF08B4" w:rsidRDefault="00ED2B38" w:rsidP="00EF15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F08B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w każdy poniedziałek, środę i piątek                                                                                                                                                                                                                                                                                    (w przypadku, gdy dzień odbioru odpadów przypada w dzień wolny od pracy, odpady odebrane będą przed tym dniem)</w:t>
            </w:r>
          </w:p>
        </w:tc>
      </w:tr>
      <w:tr w:rsidR="00ED2B38" w:rsidRPr="00FF08B4" w14:paraId="77F4EDE5" w14:textId="77777777" w:rsidTr="00EF1578">
        <w:trPr>
          <w:trHeight w:val="322"/>
        </w:trPr>
        <w:tc>
          <w:tcPr>
            <w:tcW w:w="11307" w:type="dxa"/>
            <w:gridSpan w:val="13"/>
            <w:shd w:val="clear" w:color="auto" w:fill="FFFF66"/>
            <w:vAlign w:val="center"/>
          </w:tcPr>
          <w:p w14:paraId="6A0E16D1" w14:textId="77777777" w:rsidR="00F36E23" w:rsidRPr="00FF08B4" w:rsidRDefault="00F36E23" w:rsidP="00EF15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  <w:p w14:paraId="0D12C0EF" w14:textId="545C0A90" w:rsidR="00ED2B38" w:rsidRPr="00FF08B4" w:rsidRDefault="00ED2B38" w:rsidP="00EF15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F08B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Odbiór odpadów komunalnych zebranych selektywnie z budynków wielolokalowych</w:t>
            </w:r>
          </w:p>
          <w:p w14:paraId="106E7115" w14:textId="2EDDC672" w:rsidR="00693508" w:rsidRPr="00FF08B4" w:rsidRDefault="00693508" w:rsidP="00EF157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F4188" w:rsidRPr="00FF08B4" w14:paraId="348FAE53" w14:textId="77777777" w:rsidTr="00EF1578">
        <w:trPr>
          <w:trHeight w:val="310"/>
        </w:trPr>
        <w:tc>
          <w:tcPr>
            <w:tcW w:w="1733" w:type="dxa"/>
            <w:shd w:val="clear" w:color="auto" w:fill="auto"/>
            <w:vAlign w:val="center"/>
          </w:tcPr>
          <w:p w14:paraId="7786CA39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574" w:type="dxa"/>
            <w:gridSpan w:val="12"/>
            <w:shd w:val="clear" w:color="auto" w:fill="D9D9D9"/>
            <w:vAlign w:val="center"/>
          </w:tcPr>
          <w:p w14:paraId="6D4E24A2" w14:textId="77777777" w:rsidR="00221EC9" w:rsidRPr="00FF08B4" w:rsidRDefault="00221EC9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  <w:p w14:paraId="5BDEBEC4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  <w:p w14:paraId="0908E040" w14:textId="69E045B2" w:rsidR="00221EC9" w:rsidRPr="00FF08B4" w:rsidRDefault="00221EC9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282BC9" w:rsidRPr="00FF08B4" w14:paraId="7239FF6F" w14:textId="77777777" w:rsidTr="00EF1578">
        <w:trPr>
          <w:trHeight w:val="322"/>
        </w:trPr>
        <w:tc>
          <w:tcPr>
            <w:tcW w:w="1733" w:type="dxa"/>
            <w:shd w:val="clear" w:color="auto" w:fill="D9D9D9"/>
            <w:vAlign w:val="center"/>
          </w:tcPr>
          <w:p w14:paraId="1972BB94" w14:textId="77777777" w:rsidR="00010041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  <w:r w:rsidR="00ED2B38"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/</w:t>
            </w:r>
          </w:p>
          <w:p w14:paraId="071F6D0A" w14:textId="2EA56079" w:rsidR="006F4188" w:rsidRPr="00FF08B4" w:rsidRDefault="00ED2B3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miesiąc</w:t>
            </w:r>
          </w:p>
        </w:tc>
        <w:tc>
          <w:tcPr>
            <w:tcW w:w="797" w:type="dxa"/>
            <w:shd w:val="clear" w:color="auto" w:fill="C5E0B3"/>
            <w:vAlign w:val="center"/>
          </w:tcPr>
          <w:p w14:paraId="5BA6C5AA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97" w:type="dxa"/>
            <w:shd w:val="clear" w:color="auto" w:fill="C5E0B3"/>
            <w:vAlign w:val="center"/>
          </w:tcPr>
          <w:p w14:paraId="27F9EAF8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39B7E843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5F5626B5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0717DBD4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395900F9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268729B3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2A577851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78AF8F6B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834" w:type="dxa"/>
            <w:shd w:val="clear" w:color="auto" w:fill="C5E0B3"/>
            <w:vAlign w:val="center"/>
          </w:tcPr>
          <w:p w14:paraId="021DED77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62" w:type="dxa"/>
            <w:shd w:val="clear" w:color="auto" w:fill="C5E0B3"/>
            <w:vAlign w:val="center"/>
          </w:tcPr>
          <w:p w14:paraId="512BAFCB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98" w:type="dxa"/>
            <w:shd w:val="clear" w:color="auto" w:fill="C5E0B3"/>
            <w:vAlign w:val="center"/>
          </w:tcPr>
          <w:p w14:paraId="1403D61E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6F4188" w:rsidRPr="00FF08B4" w14:paraId="7021020D" w14:textId="77777777" w:rsidTr="00EF1578">
        <w:trPr>
          <w:trHeight w:hRule="exact" w:val="571"/>
        </w:trPr>
        <w:tc>
          <w:tcPr>
            <w:tcW w:w="1733" w:type="dxa"/>
            <w:shd w:val="clear" w:color="auto" w:fill="C5E0B3"/>
            <w:vAlign w:val="center"/>
          </w:tcPr>
          <w:p w14:paraId="06E621E5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2F9E9B08" w14:textId="77777777" w:rsidR="00630E42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3,17,</w:t>
            </w:r>
          </w:p>
          <w:p w14:paraId="45AF0B55" w14:textId="48EFB925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67529E1C" w14:textId="53B2B09D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7887707" w14:textId="02B8E408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9242B34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</w:t>
            </w:r>
          </w:p>
          <w:p w14:paraId="794B4618" w14:textId="646606EA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9CE9B78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2,9,16,</w:t>
            </w:r>
          </w:p>
          <w:p w14:paraId="57CCFEE7" w14:textId="3B9A4ED2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23,30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45A0444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6,13,</w:t>
            </w:r>
          </w:p>
          <w:p w14:paraId="6E5BCB3E" w14:textId="762F0183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20,27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422AB48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</w:t>
            </w:r>
          </w:p>
          <w:p w14:paraId="5290F5DE" w14:textId="0C6259FB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E0E695E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1,8,14,</w:t>
            </w:r>
          </w:p>
          <w:p w14:paraId="1E3538AA" w14:textId="3111AC5E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22,29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ACBA4A0" w14:textId="43C50074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5,12,19,26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1778A47" w14:textId="388AE9B7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3,10,17,24,31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1200C540" w14:textId="1CEAC159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29BDAAD" w14:textId="4D36D727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</w:tr>
      <w:tr w:rsidR="006F4188" w:rsidRPr="00FF08B4" w14:paraId="00321CA8" w14:textId="77777777" w:rsidTr="00EF1578">
        <w:trPr>
          <w:trHeight w:hRule="exact" w:val="571"/>
        </w:trPr>
        <w:tc>
          <w:tcPr>
            <w:tcW w:w="1733" w:type="dxa"/>
            <w:shd w:val="clear" w:color="auto" w:fill="C5E0B3"/>
            <w:vAlign w:val="center"/>
          </w:tcPr>
          <w:p w14:paraId="3D589972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tworzywa </w:t>
            </w:r>
            <w:proofErr w:type="spellStart"/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797" w:type="dxa"/>
            <w:shd w:val="clear" w:color="auto" w:fill="auto"/>
            <w:vAlign w:val="center"/>
          </w:tcPr>
          <w:p w14:paraId="7403A558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7,14,</w:t>
            </w:r>
          </w:p>
          <w:p w14:paraId="0B037379" w14:textId="59ECFF1B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21,28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35AFD169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</w:t>
            </w:r>
          </w:p>
          <w:p w14:paraId="1E71A042" w14:textId="4AEB0872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3DA4871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</w:t>
            </w:r>
          </w:p>
          <w:p w14:paraId="081DB967" w14:textId="35017460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2547939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1,8,</w:t>
            </w:r>
          </w:p>
          <w:p w14:paraId="775E6B72" w14:textId="1DBB435F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  <w:r w:rsidR="003A3A4F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,29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913C82A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6,13,</w:t>
            </w:r>
          </w:p>
          <w:p w14:paraId="7C4CFC1B" w14:textId="341447D0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20,27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4D6B8C6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3,10,</w:t>
            </w:r>
          </w:p>
          <w:p w14:paraId="30709637" w14:textId="56F29F51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17,24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EAE8151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1,8,</w:t>
            </w:r>
          </w:p>
          <w:p w14:paraId="6A3F7FF0" w14:textId="27A3C151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15,22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C35DAF9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5,12,</w:t>
            </w:r>
          </w:p>
          <w:p w14:paraId="211C10BA" w14:textId="503C1671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19,26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9B6E497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2,9,</w:t>
            </w:r>
          </w:p>
          <w:p w14:paraId="4CBA70AF" w14:textId="291E47D8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16,23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A22E1BA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7,14,</w:t>
            </w:r>
          </w:p>
          <w:p w14:paraId="2781BD7F" w14:textId="486C3465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21,28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0CD9DE0F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4,10,</w:t>
            </w:r>
          </w:p>
          <w:p w14:paraId="374F7566" w14:textId="273A9103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ABE9F6A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2,9,</w:t>
            </w:r>
          </w:p>
          <w:p w14:paraId="7E578FBC" w14:textId="1D28A13F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16,23</w:t>
            </w:r>
          </w:p>
        </w:tc>
      </w:tr>
      <w:tr w:rsidR="00282BC9" w:rsidRPr="00FF08B4" w14:paraId="35A40DE6" w14:textId="77777777" w:rsidTr="00EF1578">
        <w:trPr>
          <w:trHeight w:hRule="exact" w:val="571"/>
        </w:trPr>
        <w:tc>
          <w:tcPr>
            <w:tcW w:w="1733" w:type="dxa"/>
            <w:shd w:val="clear" w:color="auto" w:fill="C5E0B3"/>
            <w:vAlign w:val="center"/>
          </w:tcPr>
          <w:p w14:paraId="1D82082A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207FF067" w14:textId="2234BAA6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673669AB" w14:textId="1AB17773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D80C58D" w14:textId="2E089E97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0277270" w14:textId="1DDEA65B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45DFFB7" w14:textId="0E8F4282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527DED4" w14:textId="2EBE8919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59C5291" w14:textId="79DE26FD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9185F91" w14:textId="1627E953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716FDD0" w14:textId="613B4103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81400FC" w14:textId="321C0411" w:rsidR="006F4188" w:rsidRPr="009139F3" w:rsidRDefault="00835BD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22769705" w14:textId="395E186A" w:rsidR="006F4188" w:rsidRPr="009139F3" w:rsidRDefault="00835BD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A8C5BA1" w14:textId="211162C4" w:rsidR="006F4188" w:rsidRPr="009139F3" w:rsidRDefault="00835BD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</w:tr>
      <w:tr w:rsidR="006F4188" w:rsidRPr="00FF08B4" w14:paraId="34AA52CA" w14:textId="77777777" w:rsidTr="00EF1578">
        <w:trPr>
          <w:trHeight w:hRule="exact" w:val="571"/>
        </w:trPr>
        <w:tc>
          <w:tcPr>
            <w:tcW w:w="1733" w:type="dxa"/>
            <w:shd w:val="clear" w:color="auto" w:fill="C5E0B3"/>
            <w:vAlign w:val="center"/>
          </w:tcPr>
          <w:p w14:paraId="71B6054C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34DF26BD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7,14,</w:t>
            </w:r>
          </w:p>
          <w:p w14:paraId="6EF61F28" w14:textId="3DF681D2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21,28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2EAC9708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</w:t>
            </w:r>
          </w:p>
          <w:p w14:paraId="731626C2" w14:textId="6FDDE524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CC4B62F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</w:t>
            </w:r>
          </w:p>
          <w:p w14:paraId="33D9C99A" w14:textId="2E2AD89C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5D80232" w14:textId="43EDE6D5" w:rsidR="003A3A4F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1,8,</w:t>
            </w:r>
          </w:p>
          <w:p w14:paraId="4517ECCA" w14:textId="553381A8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  <w:r w:rsidR="003A3A4F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,29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E46B160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6,13,</w:t>
            </w:r>
          </w:p>
          <w:p w14:paraId="41E3E50A" w14:textId="618DF6EC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20,27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F65F9B9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3,10,</w:t>
            </w:r>
          </w:p>
          <w:p w14:paraId="5ED67A70" w14:textId="190F6A19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17,24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D1AAEAF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1,8,</w:t>
            </w:r>
          </w:p>
          <w:p w14:paraId="6523F14D" w14:textId="062A3AB4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15,22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0F6F6CC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5,12,</w:t>
            </w:r>
          </w:p>
          <w:p w14:paraId="2EED1647" w14:textId="23AC3842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19,26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8FFBC3D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2,9,</w:t>
            </w:r>
          </w:p>
          <w:p w14:paraId="587C6C92" w14:textId="3D66BA24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16,23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657EA8F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7,14,</w:t>
            </w:r>
          </w:p>
          <w:p w14:paraId="385E0185" w14:textId="75E53CBC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21,28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7BB719A7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4,10,</w:t>
            </w:r>
          </w:p>
          <w:p w14:paraId="096D150D" w14:textId="25CE704E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3D7EEA9" w14:textId="77777777" w:rsidR="0046761C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2,9,</w:t>
            </w:r>
          </w:p>
          <w:p w14:paraId="38CD3D02" w14:textId="3A601A26" w:rsidR="006F4188" w:rsidRPr="009139F3" w:rsidRDefault="00630E42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16,23</w:t>
            </w:r>
          </w:p>
        </w:tc>
      </w:tr>
      <w:tr w:rsidR="006F4188" w:rsidRPr="00FF08B4" w14:paraId="1F932BAC" w14:textId="77777777" w:rsidTr="00EF1578">
        <w:trPr>
          <w:trHeight w:hRule="exact" w:val="655"/>
        </w:trPr>
        <w:tc>
          <w:tcPr>
            <w:tcW w:w="1733" w:type="dxa"/>
            <w:shd w:val="clear" w:color="auto" w:fill="C5E0B3"/>
            <w:vAlign w:val="center"/>
          </w:tcPr>
          <w:p w14:paraId="0536D9CA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244DDC06" w14:textId="393A0414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59FE8A26" w14:textId="01BB5401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506C7F2" w14:textId="0A924A96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0315738" w14:textId="29441405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FEBE40C" w14:textId="0463A104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7987EFE" w14:textId="7D24C192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04CBFED" w14:textId="0622FF8E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B6B9EEB" w14:textId="07B2B00C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ABC8393" w14:textId="6D187E72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D106EF3" w14:textId="5FB7BD32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0A7D443C" w14:textId="26E202A7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2AF711E" w14:textId="478C9231" w:rsidR="006F4188" w:rsidRPr="009139F3" w:rsidRDefault="00AD2C9A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9139F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</w:tr>
      <w:tr w:rsidR="006F4188" w:rsidRPr="00FF08B4" w14:paraId="36D9DCE9" w14:textId="77777777" w:rsidTr="00EF1578">
        <w:trPr>
          <w:trHeight w:hRule="exact" w:val="601"/>
        </w:trPr>
        <w:tc>
          <w:tcPr>
            <w:tcW w:w="1733" w:type="dxa"/>
            <w:shd w:val="clear" w:color="auto" w:fill="auto"/>
            <w:vAlign w:val="center"/>
          </w:tcPr>
          <w:p w14:paraId="1F296E5D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574" w:type="dxa"/>
            <w:gridSpan w:val="12"/>
            <w:shd w:val="clear" w:color="auto" w:fill="FFFF66"/>
            <w:vAlign w:val="center"/>
          </w:tcPr>
          <w:p w14:paraId="0C097852" w14:textId="77777777" w:rsidR="00693508" w:rsidRPr="00FF08B4" w:rsidRDefault="00693508" w:rsidP="00EF157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14:paraId="137BAB79" w14:textId="79D218AC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dodatkowe terminy odbioru odpadów</w:t>
            </w:r>
          </w:p>
          <w:p w14:paraId="7AE21648" w14:textId="4E7DBB8C" w:rsidR="00693508" w:rsidRPr="00FF08B4" w:rsidRDefault="00693508" w:rsidP="00EF157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14:paraId="4890B935" w14:textId="77777777" w:rsidR="00693508" w:rsidRPr="00FF08B4" w:rsidRDefault="00693508" w:rsidP="00EF157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  <w:p w14:paraId="0B83E73E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  <w:p w14:paraId="0A6DF197" w14:textId="2380492C" w:rsidR="00693508" w:rsidRPr="00FF08B4" w:rsidRDefault="0069350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F4188" w:rsidRPr="00FF08B4" w14:paraId="12F18E4D" w14:textId="77777777" w:rsidTr="00EF1578">
        <w:trPr>
          <w:trHeight w:hRule="exact" w:val="649"/>
        </w:trPr>
        <w:tc>
          <w:tcPr>
            <w:tcW w:w="1733" w:type="dxa"/>
            <w:shd w:val="clear" w:color="auto" w:fill="D9D9D9"/>
            <w:vAlign w:val="center"/>
          </w:tcPr>
          <w:p w14:paraId="5EFCB32E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9574" w:type="dxa"/>
            <w:gridSpan w:val="12"/>
            <w:shd w:val="clear" w:color="auto" w:fill="D9D9D9"/>
            <w:vAlign w:val="center"/>
          </w:tcPr>
          <w:p w14:paraId="5701AF99" w14:textId="77777777" w:rsidR="00693508" w:rsidRPr="00FF08B4" w:rsidRDefault="0069350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  <w:p w14:paraId="630472B9" w14:textId="4DAFE668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  <w:p w14:paraId="7026F4C7" w14:textId="77777777" w:rsidR="00221EC9" w:rsidRPr="00FF08B4" w:rsidRDefault="00221EC9" w:rsidP="00EF1578">
            <w:pPr>
              <w:ind w:left="127" w:hanging="127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  <w:p w14:paraId="13D37CDF" w14:textId="336A235F" w:rsidR="00221EC9" w:rsidRPr="00FF08B4" w:rsidRDefault="00221EC9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  <w:p w14:paraId="09DBBB5F" w14:textId="77777777" w:rsidR="00221EC9" w:rsidRPr="00FF08B4" w:rsidRDefault="00221EC9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  <w:p w14:paraId="1F72D211" w14:textId="731E0DCD" w:rsidR="00693508" w:rsidRPr="00FF08B4" w:rsidRDefault="0069350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ED2B38" w:rsidRPr="00FF08B4" w14:paraId="113C09EB" w14:textId="77777777" w:rsidTr="00EF1578">
        <w:trPr>
          <w:trHeight w:val="454"/>
        </w:trPr>
        <w:tc>
          <w:tcPr>
            <w:tcW w:w="1733" w:type="dxa"/>
            <w:shd w:val="clear" w:color="auto" w:fill="C5E0B3"/>
            <w:vAlign w:val="center"/>
          </w:tcPr>
          <w:p w14:paraId="57ECD552" w14:textId="77777777" w:rsidR="00ED2B38" w:rsidRPr="00FF08B4" w:rsidRDefault="00ED2B3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  <w:p w14:paraId="33C09138" w14:textId="77777777" w:rsidR="00ED2B38" w:rsidRPr="00FF08B4" w:rsidRDefault="00ED2B3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(resztkowe)</w:t>
            </w:r>
          </w:p>
        </w:tc>
        <w:tc>
          <w:tcPr>
            <w:tcW w:w="9574" w:type="dxa"/>
            <w:gridSpan w:val="12"/>
            <w:shd w:val="clear" w:color="auto" w:fill="BDD6EE"/>
            <w:vAlign w:val="center"/>
          </w:tcPr>
          <w:p w14:paraId="7D8FD06E" w14:textId="626A4114" w:rsidR="008E4808" w:rsidRPr="00FF08B4" w:rsidRDefault="0015089E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odbiór codziennie od 14.04.2025 r. do 25.04.2025 r.; od 15.12.2025 r. do 31.12.2025 r.</w:t>
            </w:r>
          </w:p>
        </w:tc>
      </w:tr>
      <w:tr w:rsidR="006F4188" w:rsidRPr="00FF08B4" w14:paraId="63A938FD" w14:textId="77777777" w:rsidTr="00EF1578">
        <w:trPr>
          <w:trHeight w:val="310"/>
        </w:trPr>
        <w:tc>
          <w:tcPr>
            <w:tcW w:w="1733" w:type="dxa"/>
            <w:shd w:val="clear" w:color="auto" w:fill="C5E0B3"/>
            <w:vAlign w:val="center"/>
          </w:tcPr>
          <w:p w14:paraId="71855693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9574" w:type="dxa"/>
            <w:gridSpan w:val="12"/>
            <w:shd w:val="clear" w:color="auto" w:fill="BDD6EE"/>
            <w:vAlign w:val="center"/>
          </w:tcPr>
          <w:p w14:paraId="2357356C" w14:textId="214F8145" w:rsidR="00693508" w:rsidRPr="00FF08B4" w:rsidRDefault="0015089E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12.12.2025 r.; 24.12.2025 r.</w:t>
            </w:r>
          </w:p>
        </w:tc>
      </w:tr>
      <w:tr w:rsidR="006F4188" w:rsidRPr="00FF08B4" w14:paraId="0C0C17D2" w14:textId="77777777" w:rsidTr="00EF1578">
        <w:trPr>
          <w:trHeight w:val="322"/>
        </w:trPr>
        <w:tc>
          <w:tcPr>
            <w:tcW w:w="1733" w:type="dxa"/>
            <w:shd w:val="clear" w:color="auto" w:fill="C5E0B3"/>
            <w:vAlign w:val="center"/>
          </w:tcPr>
          <w:p w14:paraId="6DFC2A0F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tworzywa </w:t>
            </w:r>
            <w:proofErr w:type="spellStart"/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9574" w:type="dxa"/>
            <w:gridSpan w:val="12"/>
            <w:shd w:val="clear" w:color="auto" w:fill="BDD6EE"/>
            <w:vAlign w:val="center"/>
          </w:tcPr>
          <w:p w14:paraId="7DE66DB8" w14:textId="021F0837" w:rsidR="00693508" w:rsidRPr="00FF08B4" w:rsidRDefault="003A3A4F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15.04.2025 r.; </w:t>
            </w:r>
            <w:r w:rsidR="00630E42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30.12.2025 r.</w:t>
            </w:r>
          </w:p>
        </w:tc>
      </w:tr>
      <w:tr w:rsidR="006F4188" w:rsidRPr="00FF08B4" w14:paraId="66814AFA" w14:textId="77777777" w:rsidTr="00EF1578">
        <w:trPr>
          <w:trHeight w:val="322"/>
        </w:trPr>
        <w:tc>
          <w:tcPr>
            <w:tcW w:w="1733" w:type="dxa"/>
            <w:shd w:val="clear" w:color="auto" w:fill="C5E0B3"/>
            <w:vAlign w:val="center"/>
          </w:tcPr>
          <w:p w14:paraId="46FA7D06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9574" w:type="dxa"/>
            <w:gridSpan w:val="12"/>
            <w:shd w:val="clear" w:color="auto" w:fill="BDD6EE"/>
            <w:vAlign w:val="center"/>
          </w:tcPr>
          <w:p w14:paraId="129B2FB1" w14:textId="7B8AD8C7" w:rsidR="00693508" w:rsidRPr="00FF08B4" w:rsidRDefault="003A3A4F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15.04.2025 r.; </w:t>
            </w:r>
            <w:r w:rsidR="0015089E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30.12.2025 r.</w:t>
            </w:r>
          </w:p>
        </w:tc>
      </w:tr>
      <w:tr w:rsidR="006F4188" w:rsidRPr="00FF08B4" w14:paraId="278CAE9F" w14:textId="77777777" w:rsidTr="00EF1578">
        <w:trPr>
          <w:trHeight w:val="310"/>
        </w:trPr>
        <w:tc>
          <w:tcPr>
            <w:tcW w:w="1733" w:type="dxa"/>
            <w:shd w:val="clear" w:color="auto" w:fill="C5E0B3"/>
            <w:vAlign w:val="center"/>
          </w:tcPr>
          <w:p w14:paraId="09264313" w14:textId="77777777" w:rsidR="006F4188" w:rsidRPr="00FF08B4" w:rsidRDefault="006F4188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FF08B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9574" w:type="dxa"/>
            <w:gridSpan w:val="12"/>
            <w:shd w:val="clear" w:color="auto" w:fill="BDD6EE"/>
            <w:vAlign w:val="center"/>
          </w:tcPr>
          <w:p w14:paraId="1BE7D2BF" w14:textId="18AB5058" w:rsidR="008E4808" w:rsidRPr="00FF08B4" w:rsidRDefault="003A3A4F" w:rsidP="00EF157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15.04.2025 r.; </w:t>
            </w:r>
            <w:r w:rsidR="0015089E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30.12.2025 r.</w:t>
            </w:r>
          </w:p>
        </w:tc>
      </w:tr>
    </w:tbl>
    <w:p w14:paraId="3CAE9CBC" w14:textId="77777777" w:rsidR="00301B2D" w:rsidRPr="00301B2D" w:rsidRDefault="00301B2D" w:rsidP="007D0676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</w:p>
    <w:p w14:paraId="3A248DB1" w14:textId="49CACFB9" w:rsidR="00DF66A8" w:rsidRPr="006F4188" w:rsidRDefault="00B171A1" w:rsidP="006F4188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Przedsiębiorstwo Gospodarki Komunalnej w Sejnach Sp. z o.o. </w:t>
      </w:r>
      <w:r w:rsidR="00114F50" w:rsidRPr="006F4188">
        <w:rPr>
          <w:rFonts w:ascii="Calibri" w:hAnsi="Calibri" w:cs="Calibri"/>
          <w:b/>
          <w:bCs/>
          <w:color w:val="000000"/>
          <w:sz w:val="26"/>
          <w:szCs w:val="26"/>
        </w:rPr>
        <w:t>tel. 87 516 21 86.</w:t>
      </w:r>
    </w:p>
    <w:sectPr w:rsidR="00DF66A8" w:rsidRPr="006F4188" w:rsidSect="0046761C">
      <w:headerReference w:type="default" r:id="rId7"/>
      <w:pgSz w:w="11906" w:h="16838"/>
      <w:pgMar w:top="808" w:right="566" w:bottom="0" w:left="425" w:header="426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E763E" w14:textId="77777777" w:rsidR="003845C9" w:rsidRDefault="003845C9">
      <w:r>
        <w:separator/>
      </w:r>
    </w:p>
  </w:endnote>
  <w:endnote w:type="continuationSeparator" w:id="0">
    <w:p w14:paraId="09106F40" w14:textId="77777777" w:rsidR="003845C9" w:rsidRDefault="00384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0D4B2" w14:textId="77777777" w:rsidR="003845C9" w:rsidRDefault="003845C9">
      <w:r>
        <w:separator/>
      </w:r>
    </w:p>
  </w:footnote>
  <w:footnote w:type="continuationSeparator" w:id="0">
    <w:p w14:paraId="6CA34391" w14:textId="77777777" w:rsidR="003845C9" w:rsidRDefault="00384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22B72" w14:textId="78A44FF0" w:rsidR="00332AEC" w:rsidRPr="00332AEC" w:rsidRDefault="00000000" w:rsidP="00332AEC">
    <w:pPr>
      <w:ind w:right="-7616"/>
      <w:rPr>
        <w:rFonts w:ascii="Calibri" w:hAnsi="Calibri" w:cs="Calibri"/>
        <w:b/>
        <w:bCs/>
        <w:color w:val="000000"/>
        <w:sz w:val="26"/>
        <w:szCs w:val="26"/>
      </w:rPr>
    </w:pPr>
    <w:r>
      <w:rPr>
        <w:noProof/>
        <w:sz w:val="32"/>
        <w:szCs w:val="32"/>
      </w:rPr>
      <w:pict w14:anchorId="15B5E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30" type="#_x0000_t75" style="position:absolute;margin-left:.05pt;margin-top:-12.55pt;width:116.25pt;height:49.5pt;z-index:-1;visibility:visible" wrapcoords="-139 0 -139 21273 21600 21273 21600 0 -139 0">
          <v:imagedata r:id="rId1" o:title="Logo_PGK"/>
          <w10:wrap type="tight"/>
        </v:shape>
      </w:pict>
    </w:r>
    <w:r w:rsidR="00332AEC">
      <w:rPr>
        <w:rFonts w:ascii="Calibri" w:hAnsi="Calibri" w:cs="Calibri"/>
        <w:b/>
        <w:bCs/>
        <w:color w:val="000000"/>
        <w:sz w:val="24"/>
        <w:szCs w:val="24"/>
      </w:rPr>
      <w:t xml:space="preserve">                                                 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>Harmonogram</w:t>
    </w:r>
    <w:r w:rsidR="00332AEC" w:rsidRPr="00332AEC">
      <w:rPr>
        <w:rFonts w:ascii="Calibri" w:hAnsi="Calibri" w:cs="Calibri"/>
        <w:b/>
        <w:bCs/>
        <w:color w:val="000000"/>
        <w:sz w:val="26"/>
        <w:szCs w:val="26"/>
      </w:rPr>
      <w:t xml:space="preserve"> 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 xml:space="preserve">odbioru odpadów komunalnych z budynków </w:t>
    </w:r>
    <w:r w:rsidR="00320B45">
      <w:rPr>
        <w:rFonts w:ascii="Calibri" w:hAnsi="Calibri" w:cs="Calibri"/>
        <w:b/>
        <w:bCs/>
        <w:color w:val="000000"/>
        <w:sz w:val="26"/>
        <w:szCs w:val="26"/>
      </w:rPr>
      <w:t>wielolokalow</w:t>
    </w:r>
    <w:r w:rsidR="00332AEC" w:rsidRPr="00382ED4">
      <w:rPr>
        <w:rFonts w:ascii="Calibri" w:hAnsi="Calibri" w:cs="Calibri"/>
        <w:b/>
        <w:bCs/>
        <w:color w:val="000000"/>
        <w:sz w:val="26"/>
        <w:szCs w:val="26"/>
      </w:rPr>
      <w:t>ych</w:t>
    </w:r>
  </w:p>
  <w:p w14:paraId="494CE174" w14:textId="7EE73C13" w:rsidR="0097362F" w:rsidRPr="00332AEC" w:rsidRDefault="00332AEC" w:rsidP="00332AEC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26"/>
        <w:szCs w:val="26"/>
        <w:lang w:val="de-DE"/>
      </w:rPr>
    </w:pPr>
    <w:r w:rsidRPr="00382ED4">
      <w:rPr>
        <w:rFonts w:ascii="Calibri" w:hAnsi="Calibri" w:cs="Calibri"/>
        <w:b/>
        <w:bCs/>
        <w:color w:val="000000"/>
        <w:sz w:val="26"/>
        <w:szCs w:val="26"/>
      </w:rPr>
      <w:t xml:space="preserve">z terenu Miasta Sejny </w:t>
    </w:r>
    <w:r w:rsidRPr="00332AEC">
      <w:rPr>
        <w:rFonts w:ascii="Calibri" w:hAnsi="Calibri" w:cs="Calibri"/>
        <w:b/>
        <w:bCs/>
        <w:color w:val="000000"/>
        <w:sz w:val="26"/>
        <w:szCs w:val="26"/>
      </w:rPr>
      <w:t>na 202</w:t>
    </w:r>
    <w:r w:rsidR="0015089E">
      <w:rPr>
        <w:rFonts w:ascii="Calibri" w:hAnsi="Calibri" w:cs="Calibri"/>
        <w:b/>
        <w:bCs/>
        <w:color w:val="000000"/>
        <w:sz w:val="26"/>
        <w:szCs w:val="26"/>
      </w:rPr>
      <w:t>5</w:t>
    </w:r>
    <w:r w:rsidRPr="00332AEC">
      <w:rPr>
        <w:rFonts w:ascii="Calibri" w:hAnsi="Calibri" w:cs="Calibri"/>
        <w:b/>
        <w:bCs/>
        <w:color w:val="000000"/>
        <w:sz w:val="26"/>
        <w:szCs w:val="26"/>
      </w:rPr>
      <w:t xml:space="preserve"> r.</w:t>
    </w:r>
  </w:p>
  <w:p w14:paraId="25720DD0" w14:textId="77777777" w:rsidR="0097362F" w:rsidRPr="0097362F" w:rsidRDefault="0097362F" w:rsidP="0093772A">
    <w:pPr>
      <w:pStyle w:val="Nagwek"/>
      <w:pBdr>
        <w:bottom w:val="double" w:sz="6" w:space="0" w:color="auto"/>
      </w:pBdr>
      <w:tabs>
        <w:tab w:val="clear" w:pos="9072"/>
        <w:tab w:val="right" w:pos="9239"/>
      </w:tabs>
      <w:ind w:firstLine="2268"/>
      <w:jc w:val="center"/>
      <w:rPr>
        <w:rFonts w:ascii="Garamond" w:hAnsi="Garamond"/>
        <w:b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9pt;height:16.5pt" o:bullet="t">
        <v:imagedata r:id="rId1" o:title="Logo_PGK małe"/>
      </v:shape>
    </w:pict>
  </w:numPicBullet>
  <w:abstractNum w:abstractNumId="0" w15:restartNumberingAfterBreak="0">
    <w:nsid w:val="58B721B5"/>
    <w:multiLevelType w:val="hybridMultilevel"/>
    <w:tmpl w:val="B1685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299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0265"/>
    <w:rsid w:val="00000742"/>
    <w:rsid w:val="00001C52"/>
    <w:rsid w:val="000025D6"/>
    <w:rsid w:val="00010041"/>
    <w:rsid w:val="00010AAC"/>
    <w:rsid w:val="00045DFD"/>
    <w:rsid w:val="00046A31"/>
    <w:rsid w:val="00073A86"/>
    <w:rsid w:val="000904B6"/>
    <w:rsid w:val="000A1536"/>
    <w:rsid w:val="000A535C"/>
    <w:rsid w:val="000A61EC"/>
    <w:rsid w:val="000C0A97"/>
    <w:rsid w:val="00106744"/>
    <w:rsid w:val="0011226E"/>
    <w:rsid w:val="00114F50"/>
    <w:rsid w:val="001431B2"/>
    <w:rsid w:val="0015089E"/>
    <w:rsid w:val="00160E4C"/>
    <w:rsid w:val="0017143D"/>
    <w:rsid w:val="0019142D"/>
    <w:rsid w:val="001B7ECE"/>
    <w:rsid w:val="001D4764"/>
    <w:rsid w:val="001D6ED6"/>
    <w:rsid w:val="001E3DA4"/>
    <w:rsid w:val="00200B18"/>
    <w:rsid w:val="00212933"/>
    <w:rsid w:val="00221130"/>
    <w:rsid w:val="00221EC9"/>
    <w:rsid w:val="00230B3A"/>
    <w:rsid w:val="002477FB"/>
    <w:rsid w:val="002504C8"/>
    <w:rsid w:val="00251EC0"/>
    <w:rsid w:val="00253FA7"/>
    <w:rsid w:val="00282BC9"/>
    <w:rsid w:val="002D1B71"/>
    <w:rsid w:val="002E3F5F"/>
    <w:rsid w:val="002E4E78"/>
    <w:rsid w:val="002E63D7"/>
    <w:rsid w:val="00301B2D"/>
    <w:rsid w:val="00306203"/>
    <w:rsid w:val="00307265"/>
    <w:rsid w:val="003145ED"/>
    <w:rsid w:val="00320B45"/>
    <w:rsid w:val="00332AEC"/>
    <w:rsid w:val="00336631"/>
    <w:rsid w:val="00352C7B"/>
    <w:rsid w:val="00373C75"/>
    <w:rsid w:val="003845C9"/>
    <w:rsid w:val="003A3A4F"/>
    <w:rsid w:val="003A4D38"/>
    <w:rsid w:val="003C697A"/>
    <w:rsid w:val="00410A92"/>
    <w:rsid w:val="004161C8"/>
    <w:rsid w:val="00455937"/>
    <w:rsid w:val="0045638C"/>
    <w:rsid w:val="004664B3"/>
    <w:rsid w:val="0046761C"/>
    <w:rsid w:val="00477D63"/>
    <w:rsid w:val="00485C23"/>
    <w:rsid w:val="004871BC"/>
    <w:rsid w:val="004A6206"/>
    <w:rsid w:val="004C0BDD"/>
    <w:rsid w:val="004D05AB"/>
    <w:rsid w:val="004E76DF"/>
    <w:rsid w:val="004F2198"/>
    <w:rsid w:val="004F4630"/>
    <w:rsid w:val="00504DC0"/>
    <w:rsid w:val="00516FD5"/>
    <w:rsid w:val="00531C4C"/>
    <w:rsid w:val="00543F24"/>
    <w:rsid w:val="00555F95"/>
    <w:rsid w:val="005576AB"/>
    <w:rsid w:val="00573163"/>
    <w:rsid w:val="00575B3E"/>
    <w:rsid w:val="0059222D"/>
    <w:rsid w:val="00594B15"/>
    <w:rsid w:val="005A7B39"/>
    <w:rsid w:val="005B3C42"/>
    <w:rsid w:val="005C18DB"/>
    <w:rsid w:val="005C7EFA"/>
    <w:rsid w:val="00615EC6"/>
    <w:rsid w:val="00630E42"/>
    <w:rsid w:val="00633928"/>
    <w:rsid w:val="00643D45"/>
    <w:rsid w:val="0064552C"/>
    <w:rsid w:val="006603BB"/>
    <w:rsid w:val="00667AD6"/>
    <w:rsid w:val="00686B33"/>
    <w:rsid w:val="00693508"/>
    <w:rsid w:val="0069435B"/>
    <w:rsid w:val="006A1938"/>
    <w:rsid w:val="006A57C2"/>
    <w:rsid w:val="006B414A"/>
    <w:rsid w:val="006C7163"/>
    <w:rsid w:val="006F4188"/>
    <w:rsid w:val="00724FC9"/>
    <w:rsid w:val="00733F39"/>
    <w:rsid w:val="00735B47"/>
    <w:rsid w:val="00740FDB"/>
    <w:rsid w:val="0075142F"/>
    <w:rsid w:val="00772372"/>
    <w:rsid w:val="0079447F"/>
    <w:rsid w:val="007B355A"/>
    <w:rsid w:val="007B3C26"/>
    <w:rsid w:val="007C0FDD"/>
    <w:rsid w:val="007C3D5A"/>
    <w:rsid w:val="007D02D2"/>
    <w:rsid w:val="007D0676"/>
    <w:rsid w:val="007F0AC2"/>
    <w:rsid w:val="007F6E39"/>
    <w:rsid w:val="008036C3"/>
    <w:rsid w:val="008043E5"/>
    <w:rsid w:val="008158F8"/>
    <w:rsid w:val="00815998"/>
    <w:rsid w:val="0081792A"/>
    <w:rsid w:val="00827ECB"/>
    <w:rsid w:val="0083022A"/>
    <w:rsid w:val="00833CF7"/>
    <w:rsid w:val="00835BDA"/>
    <w:rsid w:val="0084081C"/>
    <w:rsid w:val="00850442"/>
    <w:rsid w:val="0085449F"/>
    <w:rsid w:val="008555A1"/>
    <w:rsid w:val="008666CF"/>
    <w:rsid w:val="00867E65"/>
    <w:rsid w:val="008722C3"/>
    <w:rsid w:val="00875104"/>
    <w:rsid w:val="00887CE1"/>
    <w:rsid w:val="008C147C"/>
    <w:rsid w:val="008C678D"/>
    <w:rsid w:val="008C7A42"/>
    <w:rsid w:val="008C7B1F"/>
    <w:rsid w:val="008E4808"/>
    <w:rsid w:val="009139F3"/>
    <w:rsid w:val="009203BC"/>
    <w:rsid w:val="0093772A"/>
    <w:rsid w:val="00950710"/>
    <w:rsid w:val="0097362F"/>
    <w:rsid w:val="009C3DF0"/>
    <w:rsid w:val="009C7D4C"/>
    <w:rsid w:val="009E40B9"/>
    <w:rsid w:val="00A04B36"/>
    <w:rsid w:val="00A068B0"/>
    <w:rsid w:val="00A36502"/>
    <w:rsid w:val="00A41C15"/>
    <w:rsid w:val="00A57FC4"/>
    <w:rsid w:val="00A6231C"/>
    <w:rsid w:val="00A75026"/>
    <w:rsid w:val="00A93E65"/>
    <w:rsid w:val="00AA7154"/>
    <w:rsid w:val="00AB4E5C"/>
    <w:rsid w:val="00AD1358"/>
    <w:rsid w:val="00AD2C9A"/>
    <w:rsid w:val="00AD3769"/>
    <w:rsid w:val="00AE6415"/>
    <w:rsid w:val="00B01BB8"/>
    <w:rsid w:val="00B114FA"/>
    <w:rsid w:val="00B15315"/>
    <w:rsid w:val="00B171A1"/>
    <w:rsid w:val="00B32CD2"/>
    <w:rsid w:val="00B477D4"/>
    <w:rsid w:val="00B62633"/>
    <w:rsid w:val="00B905F7"/>
    <w:rsid w:val="00BD47DC"/>
    <w:rsid w:val="00BD652C"/>
    <w:rsid w:val="00BE0598"/>
    <w:rsid w:val="00BE3821"/>
    <w:rsid w:val="00BE55D5"/>
    <w:rsid w:val="00C146FA"/>
    <w:rsid w:val="00C35491"/>
    <w:rsid w:val="00C41E30"/>
    <w:rsid w:val="00C41EA4"/>
    <w:rsid w:val="00C4582C"/>
    <w:rsid w:val="00C6243E"/>
    <w:rsid w:val="00C74500"/>
    <w:rsid w:val="00CA59E2"/>
    <w:rsid w:val="00CE0DE6"/>
    <w:rsid w:val="00CE2C4B"/>
    <w:rsid w:val="00CE2CED"/>
    <w:rsid w:val="00CF1E16"/>
    <w:rsid w:val="00D00525"/>
    <w:rsid w:val="00D10976"/>
    <w:rsid w:val="00D21FB1"/>
    <w:rsid w:val="00D252E9"/>
    <w:rsid w:val="00D374E2"/>
    <w:rsid w:val="00D53F01"/>
    <w:rsid w:val="00D7677A"/>
    <w:rsid w:val="00D83761"/>
    <w:rsid w:val="00DD0265"/>
    <w:rsid w:val="00DD1DC1"/>
    <w:rsid w:val="00DF2DD5"/>
    <w:rsid w:val="00DF66A8"/>
    <w:rsid w:val="00E03AA2"/>
    <w:rsid w:val="00E14CE3"/>
    <w:rsid w:val="00E16318"/>
    <w:rsid w:val="00E1756D"/>
    <w:rsid w:val="00E24DF2"/>
    <w:rsid w:val="00E41A7A"/>
    <w:rsid w:val="00E45FCE"/>
    <w:rsid w:val="00E46FD8"/>
    <w:rsid w:val="00E62944"/>
    <w:rsid w:val="00EA731F"/>
    <w:rsid w:val="00EC6297"/>
    <w:rsid w:val="00ED2B38"/>
    <w:rsid w:val="00EE34A8"/>
    <w:rsid w:val="00EE51AE"/>
    <w:rsid w:val="00EF1578"/>
    <w:rsid w:val="00F11CF6"/>
    <w:rsid w:val="00F145AE"/>
    <w:rsid w:val="00F20531"/>
    <w:rsid w:val="00F30290"/>
    <w:rsid w:val="00F307C9"/>
    <w:rsid w:val="00F36E23"/>
    <w:rsid w:val="00F52618"/>
    <w:rsid w:val="00F63B70"/>
    <w:rsid w:val="00F70017"/>
    <w:rsid w:val="00F7057A"/>
    <w:rsid w:val="00F7150F"/>
    <w:rsid w:val="00F73044"/>
    <w:rsid w:val="00F77BCA"/>
    <w:rsid w:val="00F849E8"/>
    <w:rsid w:val="00FA5D97"/>
    <w:rsid w:val="00FC19B9"/>
    <w:rsid w:val="00FD6402"/>
    <w:rsid w:val="00FF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CD88EA"/>
  <w15:chartTrackingRefBased/>
  <w15:docId w15:val="{DA2A2008-4BCA-4702-9429-9E96213D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jc w:val="both"/>
    </w:pPr>
    <w:rPr>
      <w:sz w:val="28"/>
    </w:rPr>
  </w:style>
  <w:style w:type="character" w:customStyle="1" w:styleId="NagwekZnak">
    <w:name w:val="Nagłówek Znak"/>
    <w:basedOn w:val="Domylnaczcionkaakapitu"/>
    <w:link w:val="Nagwek"/>
    <w:rsid w:val="0097362F"/>
  </w:style>
  <w:style w:type="character" w:styleId="Hipercze">
    <w:name w:val="Hyperlink"/>
    <w:rsid w:val="0097362F"/>
    <w:rPr>
      <w:color w:val="0000FF"/>
      <w:u w:val="single"/>
    </w:rPr>
  </w:style>
  <w:style w:type="table" w:styleId="Tabela-Siatka">
    <w:name w:val="Table Grid"/>
    <w:basedOn w:val="Standardowy"/>
    <w:uiPriority w:val="39"/>
    <w:rsid w:val="003145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ON\Desktop\Odzysk\Desktop\Z%20PULPITU\Pisma-%20Sp&#243;&#322;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Pisma- Spółka</Template>
  <TotalTime>828</TotalTime>
  <Pages>1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Sejny dn:</vt:lpstr>
    </vt:vector>
  </TitlesOfParts>
  <Company>xxxx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cp:keywords/>
  <cp:lastModifiedBy>transport@pgk.sejny.pl</cp:lastModifiedBy>
  <cp:revision>107</cp:revision>
  <cp:lastPrinted>2022-12-16T08:30:00Z</cp:lastPrinted>
  <dcterms:created xsi:type="dcterms:W3CDTF">2022-12-01T10:35:00Z</dcterms:created>
  <dcterms:modified xsi:type="dcterms:W3CDTF">2024-12-17T10:06:00Z</dcterms:modified>
</cp:coreProperties>
</file>